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A0A" w:rsidRPr="00604271" w:rsidRDefault="00763F1F" w:rsidP="00F47A0A">
      <w:pPr>
        <w:pStyle w:val="Titolo1"/>
        <w:rPr>
          <w:rFonts w:ascii="Arial" w:hAnsi="Arial"/>
          <w:smallCaps/>
          <w:lang w:val="en-US"/>
          <w14:shadow w14:blurRad="50800" w14:dist="38100" w14:dir="2700000" w14:sx="100000" w14:sy="100000" w14:kx="0" w14:ky="0" w14:algn="tl">
            <w14:srgbClr w14:val="000000">
              <w14:alpha w14:val="60000"/>
            </w14:srgbClr>
          </w14:shadow>
        </w:rPr>
      </w:pPr>
      <w:r w:rsidRPr="00E73B0A">
        <w:rPr>
          <w:rFonts w:ascii="Times New Roman" w:hAnsi="Times New Roman"/>
          <w:noProof/>
          <w:szCs w:val="28"/>
        </w:rPr>
        <mc:AlternateContent>
          <mc:Choice Requires="wps">
            <w:drawing>
              <wp:anchor distT="0" distB="0" distL="114300" distR="114300" simplePos="0" relativeHeight="251646464" behindDoc="0" locked="0" layoutInCell="0" allowOverlap="1" wp14:editId="10ECF954">
                <wp:simplePos x="0" y="0"/>
                <wp:positionH relativeFrom="column">
                  <wp:posOffset>-539115</wp:posOffset>
                </wp:positionH>
                <wp:positionV relativeFrom="paragraph">
                  <wp:posOffset>504190</wp:posOffset>
                </wp:positionV>
                <wp:extent cx="365760" cy="6858000"/>
                <wp:effectExtent l="0" t="0" r="0" b="0"/>
                <wp:wrapNone/>
                <wp:docPr id="3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85800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03D6B" w:rsidRDefault="00E03D6B">
                            <w:pPr>
                              <w:ind w:left="709"/>
                              <w:rPr>
                                <w:rFonts w:ascii="Garamond" w:hAnsi="Garamond"/>
                                <w:b/>
                                <w:sz w:val="36"/>
                                <w:vertAlign w:val="superscript"/>
                              </w:rPr>
                            </w:pPr>
                            <w:r>
                              <w:rPr>
                                <w:rFonts w:ascii="Garamond" w:hAnsi="Garamond"/>
                                <w:b/>
                                <w:sz w:val="36"/>
                                <w:vertAlign w:val="superscript"/>
                              </w:rPr>
                              <w:t>Se lo spazio previsto per le risposte è insufficiente, si prega di fornire i dettagli su un foglio separato</w:t>
                            </w:r>
                          </w:p>
                          <w:p w:rsidR="00E03D6B" w:rsidRDefault="00E03D6B">
                            <w:pPr>
                              <w:ind w:left="709"/>
                              <w:rPr>
                                <w:rFonts w:ascii="Garamond" w:hAnsi="Garamond"/>
                                <w:b/>
                                <w:sz w:val="36"/>
                                <w:vertAlign w:val="superscript"/>
                              </w:rPr>
                            </w:pPr>
                          </w:p>
                          <w:p w:rsidR="00E03D6B" w:rsidRDefault="00E03D6B">
                            <w:pPr>
                              <w:rPr>
                                <w:sz w:val="36"/>
                                <w:vertAlign w:val="superscript"/>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42.45pt;margin-top:39.7pt;width:28.8pt;height:54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RLvAIAAJsFAAAOAAAAZHJzL2Uyb0RvYy54bWysVN9v2yAQfp+0/wHxntqOnTi16lRpmkyT&#10;9qNaN+2ZALbRMHhAYlfT/vcdOMmy9WWqZkuIg+P4vruPu7kdWokO3FihVYmTqxgjrqhmQtUl/vJ5&#10;O1lgZB1RjEiteImfuMW3y9evbvqu4FPdaMm4QRBE2aLvStw41xVRZGnDW2KvdMcVbFbatMSBaeqI&#10;GdJD9FZG0zieR702rDOacmth9X7cxMsQv6o4dR+rynKHZIkBmwujCePOj9HyhhS1IV0j6BEGeQGK&#10;lggFl55D3RNH0N6IZ6FaQY22unJXVLeRripBeeAAbJL4LzaPDel44ALJsd05Tfb/haUfDg8GCVbi&#10;dIqRIi3U6BNkjahacpQmPkF9Zwvwe+wejKdou3eafrNI6XUDbnxljO4bThjACv7RHwe8YeEo2vXv&#10;NYPwZO90yNVQmdYHhCygIZTk6VwSPjhEYTGdz/I5FI7C1nwxW8RxqFlEitPpzlj3husW+UmJDYAP&#10;0cnhnXWAHlxPLgG9loJthZTBMPVuLQ06EJDHNnyeMByxl25SoR64TXO4/KUxWuFA6FK0JfYkRhqk&#10;8HnbKBZk6IiQ4xwASOVv4kHCIxGwBgfTsA7pCfL6sdrO4jxLF5M8n6WTLN3Ek7vFdj1ZrZP5PN/c&#10;re82yU+POsmKRjDG1SbEtCe1J9m/qen47kadnvV+BuhR6T1wfGxYj5jwtUhn19MEgwEPzifPs0ZE&#10;1tApqDMYGe2+CtcEmfvK+xj2siSL2P/HkpyjhwJdXBw94zZ6DJAqyOQpa0GWXomjot2wG47i3mn2&#10;BAIFOEGF0M5g4kcAjVEP3aHE9vueGI6RfKtA59dJlvl2Eoxslk/BMJc7u8sdomijIQcO2Ifp2o0t&#10;aN8ZUTdwWRK4K72Ct1GJIFv/bkZgwMIb0AECn2O38i3m0g5ev3vq8hcAAAD//wMAUEsDBBQABgAI&#10;AAAAIQAflhkR4QAAAAsBAAAPAAAAZHJzL2Rvd25yZXYueG1sTI9BTsMwEEX3SNzBGiR2qdMQaBPi&#10;VAgJFQkJ1JYDuLGbRLHHke20gdMzrGA5M09/3q82szXsrH3oHQpYLlJgGhunemwFfB5ekjWwECUq&#10;aRxqAV86wKa+vqpkqdwFd/q8jy2jEAylFNDFOJach6bTVoaFGzXS7eS8lZFG33Ll5YXCreFZmj5w&#10;K3ukD50c9XOnm2E/WQEnsy3G12H4zqe37Xu2k9z3hw8hbm/mp0dgUc/xD4ZffVKHmpyObkIVmBGQ&#10;rPOCUAGrIgdGQJKt7oAdiVze04rXFf/fof4BAAD//wMAUEsBAi0AFAAGAAgAAAAhALaDOJL+AAAA&#10;4QEAABMAAAAAAAAAAAAAAAAAAAAAAFtDb250ZW50X1R5cGVzXS54bWxQSwECLQAUAAYACAAAACEA&#10;OP0h/9YAAACUAQAACwAAAAAAAAAAAAAAAAAvAQAAX3JlbHMvLnJlbHNQSwECLQAUAAYACAAAACEA&#10;cME0S7wCAACbBQAADgAAAAAAAAAAAAAAAAAuAgAAZHJzL2Uyb0RvYy54bWxQSwECLQAUAAYACAAA&#10;ACEAH5YZEeEAAAALAQAADwAAAAAAAAAAAAAAAAAWBQAAZHJzL2Rvd25yZXYueG1sUEsFBgAAAAAE&#10;AAQA8wAAACQGAAAAAA==&#10;" o:allowincell="f" strokecolor="white" strokeweight="1pt">
                <v:textbox style="layout-flow:vertical;mso-layout-flow-alt:bottom-to-top">
                  <w:txbxContent>
                    <w:p w:rsidR="00E03D6B" w:rsidRDefault="00E03D6B">
                      <w:pPr>
                        <w:ind w:left="709"/>
                        <w:rPr>
                          <w:rFonts w:ascii="Garamond" w:hAnsi="Garamond"/>
                          <w:b/>
                          <w:sz w:val="36"/>
                          <w:vertAlign w:val="superscript"/>
                        </w:rPr>
                      </w:pPr>
                      <w:r>
                        <w:rPr>
                          <w:rFonts w:ascii="Garamond" w:hAnsi="Garamond"/>
                          <w:b/>
                          <w:sz w:val="36"/>
                          <w:vertAlign w:val="superscript"/>
                        </w:rPr>
                        <w:t>Se lo spazio previsto per le risposte è insufficiente, si prega di fornire i dettagli su un foglio separato</w:t>
                      </w:r>
                    </w:p>
                    <w:p w:rsidR="00E03D6B" w:rsidRDefault="00E03D6B">
                      <w:pPr>
                        <w:ind w:left="709"/>
                        <w:rPr>
                          <w:rFonts w:ascii="Garamond" w:hAnsi="Garamond"/>
                          <w:b/>
                          <w:sz w:val="36"/>
                          <w:vertAlign w:val="superscript"/>
                        </w:rPr>
                      </w:pPr>
                    </w:p>
                    <w:p w:rsidR="00E03D6B" w:rsidRDefault="00E03D6B">
                      <w:pPr>
                        <w:rPr>
                          <w:sz w:val="36"/>
                          <w:vertAlign w:val="superscript"/>
                        </w:rPr>
                      </w:pPr>
                    </w:p>
                  </w:txbxContent>
                </v:textbox>
              </v:rect>
            </w:pict>
          </mc:Fallback>
        </mc:AlternateContent>
      </w:r>
      <w:r w:rsidR="00E03D6B" w:rsidRPr="00604271">
        <w:rPr>
          <w:rFonts w:ascii="Arial" w:hAnsi="Arial"/>
          <w:lang w:val="en-US"/>
        </w:rPr>
        <w:t xml:space="preserve"> </w:t>
      </w:r>
      <w:r w:rsidR="002D404A" w:rsidRPr="00604271">
        <w:rPr>
          <w:rFonts w:ascii="Arial" w:hAnsi="Arial"/>
          <w:smallCaps/>
          <w:lang w:val="en-US"/>
          <w14:shadow w14:blurRad="50800" w14:dist="38100" w14:dir="2700000" w14:sx="100000" w14:sy="100000" w14:kx="0" w14:ky="0" w14:algn="tl">
            <w14:srgbClr w14:val="000000">
              <w14:alpha w14:val="60000"/>
            </w14:srgbClr>
          </w14:shadow>
        </w:rPr>
        <w:t>Non-Payment</w:t>
      </w:r>
      <w:r w:rsidR="00E857DB" w:rsidRPr="00604271">
        <w:rPr>
          <w:rFonts w:ascii="Arial" w:hAnsi="Arial"/>
          <w:smallCaps/>
          <w:lang w:val="en-US"/>
          <w14:shadow w14:blurRad="50800" w14:dist="38100" w14:dir="2700000" w14:sx="100000" w14:sy="100000" w14:kx="0" w14:ky="0" w14:algn="tl">
            <w14:srgbClr w14:val="000000">
              <w14:alpha w14:val="60000"/>
            </w14:srgbClr>
          </w14:shadow>
        </w:rPr>
        <w:t xml:space="preserve"> Notification</w:t>
      </w:r>
    </w:p>
    <w:p w:rsidR="00D96D81" w:rsidRPr="00604271" w:rsidRDefault="00D96D81" w:rsidP="00D96D81">
      <w:pPr>
        <w:rPr>
          <w:rFonts w:ascii="Arial" w:hAnsi="Arial"/>
          <w:lang w:val="en-US"/>
        </w:rPr>
      </w:pPr>
    </w:p>
    <w:p w:rsidR="00F47A0A" w:rsidRPr="00604271" w:rsidRDefault="00763F1F" w:rsidP="00F47A0A">
      <w:pPr>
        <w:rPr>
          <w:rFonts w:ascii="Arial" w:hAnsi="Arial"/>
          <w:sz w:val="18"/>
          <w:lang w:val="en-US"/>
        </w:rPr>
      </w:pPr>
      <w:r w:rsidRPr="00763F1F">
        <w:rPr>
          <w:rFonts w:ascii="Arial" w:hAnsi="Arial" w:cs="Arial"/>
          <w:smallCaps/>
          <w:noProof/>
          <w:sz w:val="28"/>
          <w:szCs w:val="3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9776" behindDoc="0" locked="0" layoutInCell="0" allowOverlap="1" wp14:editId="50DEFDF5">
                <wp:simplePos x="0" y="0"/>
                <wp:positionH relativeFrom="column">
                  <wp:posOffset>-539115</wp:posOffset>
                </wp:positionH>
                <wp:positionV relativeFrom="paragraph">
                  <wp:posOffset>95250</wp:posOffset>
                </wp:positionV>
                <wp:extent cx="365760" cy="8317865"/>
                <wp:effectExtent l="0" t="0" r="0" b="0"/>
                <wp:wrapNone/>
                <wp:docPr id="3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83178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7A0A" w:rsidRPr="00604271" w:rsidRDefault="00894041" w:rsidP="00F47A0A">
                            <w:pPr>
                              <w:ind w:left="709"/>
                              <w:rPr>
                                <w:rFonts w:ascii="Garamond" w:hAnsi="Garamond"/>
                                <w:b/>
                                <w:sz w:val="36"/>
                                <w:vertAlign w:val="superscript"/>
                                <w:lang w:val="en-US"/>
                              </w:rPr>
                            </w:pPr>
                            <w:r w:rsidRPr="00604271">
                              <w:rPr>
                                <w:rFonts w:ascii="Arial" w:hAnsi="Arial"/>
                                <w:b/>
                                <w:sz w:val="36"/>
                                <w:vertAlign w:val="superscript"/>
                                <w:lang w:val="en-US"/>
                              </w:rPr>
                              <w:t>If there is insufficient space for the answers, please provide details on separate sheet</w:t>
                            </w:r>
                            <w:r w:rsidR="00596BFD" w:rsidRPr="00604271">
                              <w:rPr>
                                <w:rFonts w:ascii="Arial" w:hAnsi="Arial"/>
                                <w:b/>
                                <w:sz w:val="36"/>
                                <w:vertAlign w:val="superscript"/>
                                <w:lang w:val="en-US"/>
                              </w:rPr>
                              <w:t>(</w:t>
                            </w:r>
                            <w:r w:rsidRPr="00604271">
                              <w:rPr>
                                <w:rFonts w:ascii="Arial" w:hAnsi="Arial"/>
                                <w:b/>
                                <w:sz w:val="36"/>
                                <w:vertAlign w:val="superscript"/>
                                <w:lang w:val="en-US"/>
                              </w:rPr>
                              <w:t>s</w:t>
                            </w:r>
                            <w:r w:rsidR="00596BFD" w:rsidRPr="00604271">
                              <w:rPr>
                                <w:rFonts w:ascii="Arial" w:hAnsi="Arial"/>
                                <w:b/>
                                <w:sz w:val="36"/>
                                <w:vertAlign w:val="superscript"/>
                                <w:lang w:val="en-US"/>
                              </w:rPr>
                              <w:t>)</w:t>
                            </w:r>
                          </w:p>
                          <w:p w:rsidR="00F47A0A" w:rsidRPr="00604271" w:rsidRDefault="00F47A0A" w:rsidP="00F47A0A">
                            <w:pPr>
                              <w:rPr>
                                <w:sz w:val="36"/>
                                <w:vertAlign w:val="superscript"/>
                                <w:lang w:val="en-US"/>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7" style="position:absolute;margin-left:-42.45pt;margin-top:7.5pt;width:28.8pt;height:654.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WwQIAAKIFAAAOAAAAZHJzL2Uyb0RvYy54bWysVF1v2yAUfZ+0/4B4T23HSZxadao0TaZJ&#10;3Vatm/ZMDI7RMHhAYlfV/vsuNx9N15dqmi0hLuDDuece36vrvlFkJ6yTRhc0uYgpEbo0XOpNQb9/&#10;Ww2mlDjPNGfKaFHQR+Ho9ez9u6uuzcXQ1EZxYQmAaJd3bUFr79s8ilxZi4a5C9MKDZuVsQ3zENpN&#10;xC3rAL1R0TCOJ1FnLG+tKYVzsHq736QzxK8qUfovVeWEJ6qgwM3jaHFchzGaXbF8Y1lby/JAg/0D&#10;i4ZJDZeeoG6ZZ2Rr5SuoRpbWOFP5i9I0kakqWQrMAbJJ4r+yeahZKzAXEMe1J5nc/4MtP+/uLZG8&#10;oGlCiWYN1OgrqMb0RgmSokBd63I499De25Cia+9M+dMRbRY1HBNza01XC8aBVhIEjV58EAIHn5J1&#10;98lwgGdbb1CrvrJNAAQVSI8leTyVRPSelLCYTsbZBApXwtY0TbLpZIxXsPz4dWud/yBMQ8KkoBbI&#10;Izrb3Tkf2LD8eATZGyX5SiqFgd2sF8qSHQN7rPA5oLvzY0qTDnIbZnGM0C823dswGunB6Eo2kEcc&#10;nr31gm5LzdGGnkm1nwNnpQNBgRbeJwJR72GK6yAP2utpvhrH2SidDrJsnA5G6TIe3ExXi8F8kUwm&#10;2fJmcbNMfgfWySivJedCLxHTHd2ejN7mpsN/t/fpye8ngoGV2UKODzXvCJehFun4cgiu4hJ+uCBe&#10;yJowtYFOUXpLiTX+h/Q12jxUPmC8kHMah/dQkhM61vTs4uhVbvsTPUgFSh5VQ1sGJ4bm4HLfr3s0&#10;Pno2rKwNfwSfAis0I3Q1mIQRuFPSQZMoqPu1ZVZQoj5qsPtlMhqFroLBaJwNIbDnO+vzHabL2oAU&#10;HkTA6cLvO9G2tXJTw2UJSqDNHH6RSqJ7n4lBMiGARoBpHZpW6DTnMZ56bq2zPwAAAP//AwBQSwME&#10;FAAGAAgAAAAhAGCskyHgAAAACwEAAA8AAABkcnMvZG93bnJldi54bWxMj8FOwzAQRO9I/IO1SNxS&#10;h7RAG+JUCAkVCamoLR+wjbdJlNiObKcNfD3LCY47M5p9U6wn04sz+dA6q+BuloIgWznd2lrB5+E1&#10;WYIIEa3G3llS8EUB1uX1VYG5dhe7o/M+1oJLbMhRQRPjkEsZqoYMhpkbyLJ3ct5g5NPXUnu8cLnp&#10;ZZamD9Jga/lDgwO9NFR1+9EoOPWb1fDWdd+L8X2zzXYofXv4UOr2Znp+AhFpin9h+MVndCiZ6ehG&#10;q4PoFSTLxYqjbNzzJg4k2eMcxJGFecaWLAv5f0P5AwAA//8DAFBLAQItABQABgAIAAAAIQC2gziS&#10;/gAAAOEBAAATAAAAAAAAAAAAAAAAAAAAAABbQ29udGVudF9UeXBlc10ueG1sUEsBAi0AFAAGAAgA&#10;AAAhADj9If/WAAAAlAEAAAsAAAAAAAAAAAAAAAAALwEAAF9yZWxzLy5yZWxzUEsBAi0AFAAGAAgA&#10;AAAhADD56pbBAgAAogUAAA4AAAAAAAAAAAAAAAAALgIAAGRycy9lMm9Eb2MueG1sUEsBAi0AFAAG&#10;AAgAAAAhAGCskyHgAAAACwEAAA8AAAAAAAAAAAAAAAAAGwUAAGRycy9kb3ducmV2LnhtbFBLBQYA&#10;AAAABAAEAPMAAAAoBgAAAAA=&#10;" o:allowincell="f" strokecolor="white" strokeweight="1pt">
                <v:textbox style="layout-flow:vertical;mso-layout-flow-alt:bottom-to-top">
                  <w:txbxContent>
                    <w:p w:rsidR="00F47A0A" w:rsidRPr="00604271" w:rsidRDefault="00894041" w:rsidP="00F47A0A">
                      <w:pPr>
                        <w:ind w:left="709"/>
                        <w:rPr>
                          <w:rFonts w:ascii="Garamond" w:hAnsi="Garamond"/>
                          <w:b/>
                          <w:sz w:val="36"/>
                          <w:vertAlign w:val="superscript"/>
                          <w:lang w:val="en-US"/>
                        </w:rPr>
                      </w:pPr>
                      <w:r w:rsidRPr="00604271">
                        <w:rPr>
                          <w:rFonts w:ascii="Arial" w:hAnsi="Arial"/>
                          <w:b/>
                          <w:sz w:val="36"/>
                          <w:vertAlign w:val="superscript"/>
                          <w:lang w:val="en-US"/>
                        </w:rPr>
                        <w:t>If there is insufficient space for the answers, please provide details on separate sheet</w:t>
                      </w:r>
                      <w:r w:rsidR="00596BFD" w:rsidRPr="00604271">
                        <w:rPr>
                          <w:rFonts w:ascii="Arial" w:hAnsi="Arial"/>
                          <w:b/>
                          <w:sz w:val="36"/>
                          <w:vertAlign w:val="superscript"/>
                          <w:lang w:val="en-US"/>
                        </w:rPr>
                        <w:t>(</w:t>
                      </w:r>
                      <w:r w:rsidRPr="00604271">
                        <w:rPr>
                          <w:rFonts w:ascii="Arial" w:hAnsi="Arial"/>
                          <w:b/>
                          <w:sz w:val="36"/>
                          <w:vertAlign w:val="superscript"/>
                          <w:lang w:val="en-US"/>
                        </w:rPr>
                        <w:t>s</w:t>
                      </w:r>
                      <w:r w:rsidR="00596BFD" w:rsidRPr="00604271">
                        <w:rPr>
                          <w:rFonts w:ascii="Arial" w:hAnsi="Arial"/>
                          <w:b/>
                          <w:sz w:val="36"/>
                          <w:vertAlign w:val="superscript"/>
                          <w:lang w:val="en-US"/>
                        </w:rPr>
                        <w:t>)</w:t>
                      </w:r>
                    </w:p>
                    <w:p w:rsidR="00F47A0A" w:rsidRPr="00604271" w:rsidRDefault="00F47A0A" w:rsidP="00F47A0A">
                      <w:pPr>
                        <w:rPr>
                          <w:sz w:val="36"/>
                          <w:vertAlign w:val="superscript"/>
                          <w:lang w:val="en-US"/>
                        </w:rPr>
                      </w:pPr>
                    </w:p>
                  </w:txbxContent>
                </v:textbox>
              </v:rect>
            </w:pict>
          </mc:Fallback>
        </mc:AlternateContent>
      </w:r>
      <w:r w:rsidRPr="00A41034">
        <w:rPr>
          <w:rFonts w:ascii="Arial" w:hAnsi="Arial" w:cs="Arial"/>
          <w:noProof/>
          <w:sz w:val="18"/>
          <w:szCs w:val="28"/>
        </w:rPr>
        <mc:AlternateContent>
          <mc:Choice Requires="wps">
            <w:drawing>
              <wp:anchor distT="0" distB="0" distL="114300" distR="114300" simplePos="0" relativeHeight="251642368" behindDoc="1" locked="0" layoutInCell="1" allowOverlap="1" wp14:editId="4FFF4047">
                <wp:simplePos x="0" y="0"/>
                <wp:positionH relativeFrom="column">
                  <wp:posOffset>-80010</wp:posOffset>
                </wp:positionH>
                <wp:positionV relativeFrom="paragraph">
                  <wp:posOffset>103505</wp:posOffset>
                </wp:positionV>
                <wp:extent cx="6400800" cy="979170"/>
                <wp:effectExtent l="0" t="0" r="0" b="0"/>
                <wp:wrapNone/>
                <wp:docPr id="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791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29B18" id="Rectangle 29" o:spid="_x0000_s1026" style="position:absolute;margin-left:-6.3pt;margin-top:8.15pt;width:7in;height:77.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6KegIAAP4EAAAOAAAAZHJzL2Uyb0RvYy54bWysVNuO2yAQfa/Uf0C8J7az3lysdVarOKkq&#10;bdtVt/0AAjhGxUCBxElX/fcOOEmT7ktVlQfMmGE4Z+YMd/f7VqIdt05oVeJsmGLEFdVMqE2Jv35Z&#10;DaYYOU8UI1IrXuIDd/h+/vbNXWcKPtKNloxbBEGUKzpT4sZ7UySJow1viRtqwxVs1tq2xINpNwmz&#10;pIPorUxGaTpOOm2ZsZpy5+Bv1W/ieYxf15z6T3XtuEeyxIDNx9nGeR3mZH5Hio0lphH0CIP8A4qW&#10;CAWXnkNVxBO0teJVqFZQq52u/ZDqNtF1LSiPHIBNlv7B5rkhhkcukBxnzmly/y8s/bh7skiwEt9A&#10;ehRpoUafIWtEbSRHo1lIUGdcAX7P5skGis48avrNIaUXDbjxB2t113DCAFYW/JOrA8FwcBStuw+a&#10;QXiy9Trmal/bNgSELKB9LMnhXBK+94jCz3GeptMUoFHYm01m2STWLCHF6bSxzr/jukVhUWIL4GN0&#10;snt0PqAhxcklXKb0SkgZyy4V6gDyaALxIzEtBQu70bCb9UJatCNBOXFEbsD/0q0VHvQrRVtigAmj&#10;V1RIx1KxeI0nQvZrgCJVCA7sANxx1evkZZbOltPlNB/ko/FykKdVNXhYLfLBeJVNbqubarGosp8B&#10;Z5YXjWCMqwD1pNks/ztNHLunV9tZtVeU3CXzVRyvmSfXMGKagdXpG9lFHYTS9xJaa3YAGVjdNyE8&#10;GrBotP2BUQcNWGL3fUssx0i+VyClWZbnoWOjkd9ORmDYy5315Q5RFEKV2GPULxe+7/KtsWLTwE1Z&#10;rLHSDyC/WkRlBGn2qI6ihSaLDI4PQujiSzt6/X625r8AAAD//wMAUEsDBBQABgAIAAAAIQBLNIDY&#10;4QAAAAoBAAAPAAAAZHJzL2Rvd25yZXYueG1sTI/BTsMwDIbvSLxDZCQuaEu6rWUtTSeExGUHJDY0&#10;ccya0FZLnKpJt/L2805wtP9Pvz+Xm8lZdjZD6DxKSOYCmMHa6w4bCV/799kaWIgKtbIejYRfE2BT&#10;3d+VqtD+gp/mvIsNoxIMhZLQxtgXnIe6NU6Fue8NUvbjB6cijUPD9aAuVO4sXwiRcac6pAut6s1b&#10;a+rTbnQStqtUfMdD4vfr0zL/GOzTIduOUj4+TK8vwKKZ4h8MN31Sh4qcjn5EHZiVMEsWGaEUZEtg&#10;BOR5ugJ2pMWzSIFXJf//QnUFAAD//wMAUEsBAi0AFAAGAAgAAAAhALaDOJL+AAAA4QEAABMAAAAA&#10;AAAAAAAAAAAAAAAAAFtDb250ZW50X1R5cGVzXS54bWxQSwECLQAUAAYACAAAACEAOP0h/9YAAACU&#10;AQAACwAAAAAAAAAAAAAAAAAvAQAAX3JlbHMvLnJlbHNQSwECLQAUAAYACAAAACEAbJM+inoCAAD+&#10;BAAADgAAAAAAAAAAAAAAAAAuAgAAZHJzL2Uyb0RvYy54bWxQSwECLQAUAAYACAAAACEASzSA2OEA&#10;AAAKAQAADwAAAAAAAAAAAAAAAADUBAAAZHJzL2Rvd25yZXYueG1sUEsFBgAAAAAEAAQA8wAAAOIF&#10;AAAAAA==&#10;" filled="f" strokeweight="1pt"/>
            </w:pict>
          </mc:Fallback>
        </mc:AlternateContent>
      </w:r>
    </w:p>
    <w:p w:rsidR="00F07EB8" w:rsidRPr="00604271" w:rsidRDefault="00896C26">
      <w:pPr>
        <w:pStyle w:val="Titolo1"/>
        <w:rPr>
          <w:rFonts w:ascii="Arial" w:hAnsi="Arial"/>
          <w:position w:val="-6"/>
          <w:sz w:val="24"/>
          <w:lang w:val="en-US"/>
          <w14:shadow w14:blurRad="50800" w14:dist="38100" w14:dir="2700000" w14:sx="100000" w14:sy="100000" w14:kx="0" w14:ky="0" w14:algn="tl">
            <w14:srgbClr w14:val="000000">
              <w14:alpha w14:val="60000"/>
            </w14:srgbClr>
          </w14:shadow>
        </w:rPr>
      </w:pPr>
      <w:r w:rsidRPr="00604271">
        <w:rPr>
          <w:rFonts w:ascii="Arial" w:hAnsi="Arial"/>
          <w:position w:val="-6"/>
          <w:sz w:val="24"/>
          <w:lang w:val="en-US"/>
          <w14:shadow w14:blurRad="50800" w14:dist="38100" w14:dir="2700000" w14:sx="100000" w14:sy="100000" w14:kx="0" w14:ky="0" w14:algn="tl">
            <w14:srgbClr w14:val="000000">
              <w14:alpha w14:val="60000"/>
            </w14:srgbClr>
          </w14:shadow>
        </w:rPr>
        <w:t>POLICYHOLDER</w:t>
      </w:r>
      <w:r w:rsidR="00D47067" w:rsidRPr="00604271">
        <w:rPr>
          <w:rFonts w:ascii="Arial" w:hAnsi="Arial"/>
          <w:position w:val="-6"/>
          <w:sz w:val="24"/>
          <w:lang w:val="en-US"/>
          <w14:shadow w14:blurRad="50800" w14:dist="38100" w14:dir="2700000" w14:sx="100000" w14:sy="100000" w14:kx="0" w14:ky="0" w14:algn="tl">
            <w14:srgbClr w14:val="000000">
              <w14:alpha w14:val="60000"/>
            </w14:srgbClr>
          </w14:shadow>
        </w:rPr>
        <w:t>/</w:t>
      </w:r>
      <w:r w:rsidR="00EC0226" w:rsidRPr="00604271">
        <w:rPr>
          <w:rFonts w:ascii="Arial" w:hAnsi="Arial" w:cs="Arial"/>
          <w:position w:val="-6"/>
          <w:sz w:val="24"/>
          <w:lang w:val="en-US"/>
          <w14:shadow w14:blurRad="50800" w14:dist="38100" w14:dir="2700000" w14:sx="100000" w14:sy="100000" w14:kx="0" w14:ky="0" w14:algn="tl">
            <w14:srgbClr w14:val="000000">
              <w14:alpha w14:val="60000"/>
            </w14:srgbClr>
          </w14:shadow>
        </w:rPr>
        <w:t>PRINCIPAL</w:t>
      </w:r>
    </w:p>
    <w:p w:rsidR="00F07EB8" w:rsidRPr="00604271" w:rsidRDefault="00F07EB8">
      <w:pPr>
        <w:rPr>
          <w:rFonts w:ascii="Arial" w:hAnsi="Arial"/>
          <w:b/>
          <w:sz w:val="12"/>
          <w:lang w:val="en-US"/>
        </w:rPr>
      </w:pPr>
    </w:p>
    <w:p w:rsidR="00F07EB8" w:rsidRPr="00604271" w:rsidRDefault="00F07EB8">
      <w:pPr>
        <w:rPr>
          <w:rFonts w:ascii="Arial" w:hAnsi="Arial"/>
          <w:sz w:val="2"/>
          <w:lang w:val="en-US"/>
        </w:rPr>
      </w:pPr>
    </w:p>
    <w:p w:rsidR="00F07EB8" w:rsidRPr="00604271" w:rsidRDefault="00763F1F">
      <w:pPr>
        <w:pStyle w:val="Titolo6"/>
        <w:rPr>
          <w:rFonts w:ascii="Arial" w:hAnsi="Arial"/>
          <w:sz w:val="20"/>
        </w:rPr>
      </w:pPr>
      <w:r w:rsidRPr="00A41034">
        <w:rPr>
          <w:rFonts w:ascii="Arial" w:hAnsi="Arial" w:cs="Arial"/>
          <w:noProof/>
          <w:sz w:val="20"/>
          <w:lang w:val="it-IT"/>
        </w:rPr>
        <mc:AlternateContent>
          <mc:Choice Requires="wps">
            <w:drawing>
              <wp:anchor distT="0" distB="0" distL="114300" distR="114300" simplePos="0" relativeHeight="251648512" behindDoc="0" locked="0" layoutInCell="1" allowOverlap="1" wp14:editId="377C6B82">
                <wp:simplePos x="0" y="0"/>
                <wp:positionH relativeFrom="column">
                  <wp:posOffset>1249680</wp:posOffset>
                </wp:positionH>
                <wp:positionV relativeFrom="paragraph">
                  <wp:posOffset>135890</wp:posOffset>
                </wp:positionV>
                <wp:extent cx="4800600" cy="0"/>
                <wp:effectExtent l="0" t="0" r="0" b="0"/>
                <wp:wrapNone/>
                <wp:docPr id="2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8DF84F" id="Line 2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pt,10.7pt" to="476.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HiwIAAGMFAAAOAAAAZHJzL2Uyb0RvYy54bWysVN9v2yAQfp+0/wHx7vpHnMSx6lSt4+yl&#10;2yq1056JwTGaDRaQONG0/30Hjr2me5mm2hLigPv47r47bu9ObYOOTGkuRYbDmwAjJkpJudhn+NvL&#10;1ksw0oYIShopWIbPTOO79ccPt32XskjWsqFMIQAROu27DNfGdKnv67JmLdE3smMCNiupWmLAVHuf&#10;KtIDetv4URAs/F4q2ilZMq1hdTNs4rXDrypWmq9VpZlBTYaBm3GjcuPOjv76lqR7Rbqalxca5D9Y&#10;tIQLuHSC2hBD0EHxv6BaXiqpZWVuStn6sqp4yVwMEE0YvInmuSYdc7FAcnQ3pUm/H2z55fikEKcZ&#10;jlYYCdKCRo9cMBQlNjd9p1M4kosnZaMrT+K5e5TlD42EzGsi9sxxfDl34BdaD//KxRq6gxt2/WdJ&#10;4Qw5GOkSdapUayEhBejk9DhPerCTQSUsxgkoHIBs5bjnk3R07JQ2n5hskZ1kuAHSDpgcH7WxREg6&#10;HrH3CLnlTePkbgTqM7yaR3PnoGXDqd20x7Ta7/JGoSOxBeM+FxXsvD6m5EFQB1YzQovL3BDeDHO4&#10;vBEWj7kaHBiBdTIwdesQoquPn6tgVSRFEntxtCi8ONhsvPttHnuLbbicb2abPN+EvyzRME5rTikT&#10;lutYq2H8b7Vw6ZqhyqZqnZLiX6O77AHZa6b323mwjGeJt1zOZ148KwLvIdnm3n0eLhbL4iF/KN4w&#10;LVz0+n3ITqm0rOTBMPVc0x5RbuWfzVdRiMGA3o6Wg26INHt4lEqjMFLSfOemdtVq68xiXGmdBPa/&#10;aD2hD4kYNbTWpMIltj+pAs1HfV0T2LofOmgn6flJjc0BneycLq+OfSpe2zB//TaufwMAAP//AwBQ&#10;SwMEFAAGAAgAAAAhAF2upGjcAAAACQEAAA8AAABkcnMvZG93bnJldi54bWxMj8FOwzAQRO9I/IO1&#10;SFyq1mmAioY4FQJy49JCxXUbL0lEvE5jtw18PYs4wHFmR7Nv8tXoOnWkIbSeDcxnCSjiytuWawOv&#10;L+X0FlSIyBY7z2TgkwKsivOzHDPrT7ym4ybWSko4ZGigibHPtA5VQw7DzPfEcnv3g8Mocqi1HfAk&#10;5a7TaZIstMOW5UODPT00VH1sDs5AKLe0L78m1SR5u6o9pfvH5yc05vJivL8DFWmMf2H4wRd0KIRp&#10;5w9sg+pELxeCHg2k82tQEljepGLsfg1d5Pr/guIbAAD//wMAUEsBAi0AFAAGAAgAAAAhALaDOJL+&#10;AAAA4QEAABMAAAAAAAAAAAAAAAAAAAAAAFtDb250ZW50X1R5cGVzXS54bWxQSwECLQAUAAYACAAA&#10;ACEAOP0h/9YAAACUAQAACwAAAAAAAAAAAAAAAAAvAQAAX3JlbHMvLnJlbHNQSwECLQAUAAYACAAA&#10;ACEA8b/6h4sCAABjBQAADgAAAAAAAAAAAAAAAAAuAgAAZHJzL2Uyb0RvYy54bWxQSwECLQAUAAYA&#10;CAAAACEAXa6kaNwAAAAJAQAADwAAAAAAAAAAAAAAAADlBAAAZHJzL2Rvd25yZXYueG1sUEsFBgAA&#10;AAAEAAQA8wAAAO4FAAAAAA==&#10;"/>
            </w:pict>
          </mc:Fallback>
        </mc:AlternateContent>
      </w:r>
      <w:r w:rsidR="00E857DB" w:rsidRPr="00604271">
        <w:rPr>
          <w:rFonts w:ascii="Arial" w:hAnsi="Arial"/>
          <w:sz w:val="20"/>
        </w:rPr>
        <w:t>Company</w:t>
      </w:r>
      <w:r w:rsidR="00896C26" w:rsidRPr="00604271">
        <w:rPr>
          <w:rFonts w:ascii="Arial" w:hAnsi="Arial"/>
          <w:sz w:val="20"/>
        </w:rPr>
        <w:t xml:space="preserve"> Name</w:t>
      </w:r>
      <w:r w:rsidR="00F07EB8" w:rsidRPr="00604271">
        <w:rPr>
          <w:rFonts w:ascii="Arial" w:hAnsi="Arial"/>
          <w:sz w:val="20"/>
        </w:rPr>
        <w:t xml:space="preserve"> </w:t>
      </w:r>
      <w:r w:rsidR="00116F0C" w:rsidRPr="00604271">
        <w:rPr>
          <w:rFonts w:ascii="Arial" w:hAnsi="Arial"/>
          <w:sz w:val="20"/>
        </w:rPr>
        <w:t xml:space="preserve"> </w:t>
      </w:r>
      <w:r w:rsidR="00B06127" w:rsidRPr="00604271">
        <w:rPr>
          <w:rFonts w:ascii="Arial" w:hAnsi="Arial"/>
          <w:sz w:val="20"/>
        </w:rPr>
        <w:t xml:space="preserve">  </w:t>
      </w:r>
    </w:p>
    <w:p w:rsidR="00F07EB8" w:rsidRPr="00604271" w:rsidRDefault="00F07EB8">
      <w:pPr>
        <w:ind w:firstLine="284"/>
        <w:rPr>
          <w:rFonts w:ascii="Arial" w:hAnsi="Arial"/>
          <w:b/>
          <w:lang w:val="en-US"/>
        </w:rPr>
      </w:pPr>
    </w:p>
    <w:p w:rsidR="00F07EB8" w:rsidRPr="00604271" w:rsidRDefault="00763F1F">
      <w:pPr>
        <w:ind w:firstLine="284"/>
        <w:rPr>
          <w:rFonts w:ascii="Arial" w:hAnsi="Arial"/>
          <w:b/>
          <w:lang w:val="en-US"/>
        </w:rPr>
      </w:pPr>
      <w:r w:rsidRPr="00A41034">
        <w:rPr>
          <w:rFonts w:ascii="Arial" w:hAnsi="Arial" w:cs="Arial"/>
          <w:b/>
          <w:noProof/>
        </w:rPr>
        <mc:AlternateContent>
          <mc:Choice Requires="wps">
            <w:drawing>
              <wp:anchor distT="0" distB="0" distL="114300" distR="114300" simplePos="0" relativeHeight="251663872" behindDoc="0" locked="0" layoutInCell="1" allowOverlap="1" wp14:editId="1102220D">
                <wp:simplePos x="0" y="0"/>
                <wp:positionH relativeFrom="column">
                  <wp:posOffset>4554855</wp:posOffset>
                </wp:positionH>
                <wp:positionV relativeFrom="paragraph">
                  <wp:posOffset>147320</wp:posOffset>
                </wp:positionV>
                <wp:extent cx="1485900" cy="0"/>
                <wp:effectExtent l="0" t="0" r="0" b="0"/>
                <wp:wrapNone/>
                <wp:docPr id="2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3FAC76" id="Line 2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11.6pt" to="475.6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q7iwIAAGM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GS&#10;OSEoxXEHGj0yTlG4MrkZepXCkZw/SRNddeLP/aOofijERd5gvqeW48u5B7/AeHhXLsZQPdywGz4L&#10;AmfwQQubqFMtOwMJKUAnq8d51oOeNKpgMYiSeO2DbNW05+F0cuyl0p+o6JCZZE4LpC0wPj4qbYjg&#10;dDpi7uFiy9rWyt1yNGTOOg5j66BEy4jZNMeU3O/yVqIjNgVjPxsV7Lw+JsWBEwvWUEzKy1xj1o5z&#10;uLzlBo/aGhwZgXXSMLXrEKKtj59rf10mZRK5Ubgs3cgvCvd+m0fuchus4mJR5HkR/DJEgyhtGCGU&#10;G65TrQbRv9XCpWvGKpurdU6Kd41uswdkr5neb2N/FS0Sd7WKF260KH33Idnm7n0eLJer8iF/KN8w&#10;LW306n3Izqk0rMRBU/nckAERZuRfxOswcMCA3g5Xo24It3t4lCotHSSF/s50Y6vV1JnBuNI68c1/&#10;0XpGHxMxaWisWYVLbH9SBZpP+tomMHU/dtBOkPOTnJoDOtk6XV4d81S8tmH++m3c/AYAAP//AwBQ&#10;SwMEFAAGAAgAAAAhAJG4OOzdAAAACQEAAA8AAABkcnMvZG93bnJldi54bWxMj8tOw0AMRfdI/MPI&#10;SGyqdvIQFEImFQKyY9NCxdZNTBKR8aSZaRv4eoxYwNLXR9fH+WqyvTrS6DvHBuJFBIq4cnXHjYHX&#10;l3J+A8oH5Bp7x2TgkzysivOzHLPanXhNx01olJSwz9BAG8KQae2rliz6hRuIZffuRotBxrHR9Ygn&#10;Kbe9TqLoWlvsWC60ONBDS9XH5mAN+HJL+/JrVs2it7RxlOwfn5/QmMuL6f4OVKAp/MHwoy/qUIjT&#10;zh249qo3sIyXqaAGkjQBJcDtVSzB7jfQRa7/f1B8AwAA//8DAFBLAQItABQABgAIAAAAIQC2gziS&#10;/gAAAOEBAAATAAAAAAAAAAAAAAAAAAAAAABbQ29udGVudF9UeXBlc10ueG1sUEsBAi0AFAAGAAgA&#10;AAAhADj9If/WAAAAlAEAAAsAAAAAAAAAAAAAAAAALwEAAF9yZWxzLy5yZWxzUEsBAi0AFAAGAAgA&#10;AAAhAIxGCruLAgAAYwUAAA4AAAAAAAAAAAAAAAAALgIAAGRycy9lMm9Eb2MueG1sUEsBAi0AFAAG&#10;AAgAAAAhAJG4OOzdAAAACQEAAA8AAAAAAAAAAAAAAAAA5QQAAGRycy9kb3ducmV2LnhtbFBLBQYA&#10;AAAABAAEAPMAAADvBQAAAAA=&#10;"/>
            </w:pict>
          </mc:Fallback>
        </mc:AlternateContent>
      </w:r>
      <w:r w:rsidRPr="00A41034">
        <w:rPr>
          <w:rFonts w:ascii="Arial" w:hAnsi="Arial" w:cs="Arial"/>
          <w:b/>
          <w:noProof/>
        </w:rPr>
        <mc:AlternateContent>
          <mc:Choice Requires="wps">
            <w:drawing>
              <wp:anchor distT="0" distB="0" distL="114300" distR="114300" simplePos="0" relativeHeight="251664896" behindDoc="0" locked="0" layoutInCell="1" allowOverlap="1" wp14:editId="005C0BAB">
                <wp:simplePos x="0" y="0"/>
                <wp:positionH relativeFrom="column">
                  <wp:posOffset>1249680</wp:posOffset>
                </wp:positionH>
                <wp:positionV relativeFrom="paragraph">
                  <wp:posOffset>147320</wp:posOffset>
                </wp:positionV>
                <wp:extent cx="2286000" cy="0"/>
                <wp:effectExtent l="0" t="0" r="0" b="0"/>
                <wp:wrapNone/>
                <wp:docPr id="2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88358B" id="Line 2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pt,11.6pt" to="278.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SjAIAAGMFAAAOAAAAZHJzL2Uyb0RvYy54bWysVN9v2yAQfp+0/wHx7vpHHMex6lSt7eyl&#10;2yq1056JwTGaDRaQONG0/30HSbyme5mm2hLigPv47r47bu8OfYf2TGkuRY7DmwAjJmpJudjm+NvL&#10;2ksx0oYISjopWI6PTOO71ccPt+OQsUi2sqNMIQAROhuHHLfGDJnv67plPdE3cmACNhupemLAVFuf&#10;KjICet/5URAk/igVHZSsmdawWp428crhNw2rzdem0cygLsfAzbhRuXFjR391S7KtIkPL6zMN8h8s&#10;esIFXDpBlcQQtFP8L6ie10pq2ZibWva+bBpeMxcDRBMGb6J5bsnAXCyQHD1MadLvB1t/2T8pxGmO&#10;owVGgvSg0SMXDEWJzc046AyOFOJJ2ejqg3geHmX9QyMhi5aILXMcX44D+IXWw79ysYYe4IbN+FlS&#10;OEN2RrpEHRrVW0hIATo4PY6THuxgUA2LUZQmQQCy1Zc9n2QXx0Fp84nJHtlJjjsg7YDJ/lEbS4Rk&#10;lyP2HiHXvOuc3J1AY46X82juHLTsOLWb9phW203RKbQntmDc56KCndfHlNwJ6sBaRmh1nhvCu9Mc&#10;Lu+ExWOuBk+MwDoYmLp1CNHVx89lsKzSKo29OEoqLw7K0rtfF7GXrMPFvJyVRVGGvyzRMM5aTikT&#10;luulVsP432rh3DWnKpuqdUqKf43usgdkr5ner+fBIp6l3mIxn3nxrAq8h3RdePdFmCSL6qF4qN4w&#10;rVz0+n3ITqm0rOTOMPXc0hFRbuWfzZdRiMGA3o4WJ90Q6bbwKNVGYaSk+c5N66rV1pnFuNI6Dex/&#10;1npCPyXioqG1JhXOsf1JFWh+0dc1ga37UwdtJD0+qUtzQCc7p/OrY5+K1zbMX7+Nq98AAAD//wMA&#10;UEsDBBQABgAIAAAAIQAUasXj3AAAAAkBAAAPAAAAZHJzL2Rvd25yZXYueG1sTI/BTsMwEETvSPyD&#10;tUhcqtYhVasS4lQIyI0LBcR1Gy9JRLxOY7cNfD1b9QDHmR3NvsnXo+vUgYbQejZwM0tAEVfetlwb&#10;eHstpytQISJb7DyTgW8KsC4uL3LMrD/yCx02sVZSwiFDA02MfaZ1qBpyGGa+J5bbpx8cRpFDre2A&#10;Ryl3nU6TZKkdtiwfGuzpoaHqa7N3BkL5TrvyZ1JNko957SndPT4/oTHXV+P9HahIY/wLwwlf0KEQ&#10;pq3fsw2qE327FPRoIJ2noCSwWJyM7dnQRa7/Lyh+AQAA//8DAFBLAQItABQABgAIAAAAIQC2gziS&#10;/gAAAOEBAAATAAAAAAAAAAAAAAAAAAAAAABbQ29udGVudF9UeXBlc10ueG1sUEsBAi0AFAAGAAgA&#10;AAAhADj9If/WAAAAlAEAAAsAAAAAAAAAAAAAAAAALwEAAF9yZWxzLy5yZWxzUEsBAi0AFAAGAAgA&#10;AAAhAOqf89KMAgAAYwUAAA4AAAAAAAAAAAAAAAAALgIAAGRycy9lMm9Eb2MueG1sUEsBAi0AFAAG&#10;AAgAAAAhABRqxePcAAAACQEAAA8AAAAAAAAAAAAAAAAA5gQAAGRycy9kb3ducmV2LnhtbFBLBQYA&#10;AAAABAAEAPMAAADvBQAAAAA=&#10;"/>
            </w:pict>
          </mc:Fallback>
        </mc:AlternateContent>
      </w:r>
      <w:r w:rsidR="00B06127" w:rsidRPr="00604271">
        <w:rPr>
          <w:rFonts w:ascii="Arial" w:hAnsi="Arial"/>
          <w:b/>
          <w:lang w:val="en-US"/>
        </w:rPr>
        <w:t>Pol</w:t>
      </w:r>
      <w:r w:rsidR="00896C26" w:rsidRPr="00604271">
        <w:rPr>
          <w:rFonts w:ascii="Arial" w:hAnsi="Arial"/>
          <w:b/>
          <w:lang w:val="en-US"/>
        </w:rPr>
        <w:t>icy</w:t>
      </w:r>
      <w:r w:rsidR="00B06127" w:rsidRPr="00604271">
        <w:rPr>
          <w:rFonts w:ascii="Arial" w:hAnsi="Arial"/>
          <w:b/>
          <w:lang w:val="en-US"/>
        </w:rPr>
        <w:t xml:space="preserve"> N</w:t>
      </w:r>
      <w:r w:rsidR="00F07EB8" w:rsidRPr="00604271">
        <w:rPr>
          <w:rFonts w:ascii="Arial" w:hAnsi="Arial"/>
          <w:b/>
          <w:lang w:val="en-US"/>
        </w:rPr>
        <w:t>um</w:t>
      </w:r>
      <w:r w:rsidR="00896C26" w:rsidRPr="00604271">
        <w:rPr>
          <w:rFonts w:ascii="Arial" w:hAnsi="Arial"/>
          <w:b/>
          <w:lang w:val="en-US"/>
        </w:rPr>
        <w:t>ber</w:t>
      </w:r>
      <w:r w:rsidR="00F07EB8" w:rsidRPr="00604271">
        <w:rPr>
          <w:rFonts w:ascii="Arial" w:hAnsi="Arial"/>
          <w:b/>
          <w:lang w:val="en-US"/>
        </w:rPr>
        <w:t xml:space="preserve"> </w:t>
      </w:r>
      <w:r w:rsidR="000A56F9" w:rsidRPr="00604271">
        <w:rPr>
          <w:rFonts w:ascii="Arial" w:hAnsi="Arial"/>
          <w:b/>
          <w:lang w:val="en-US"/>
        </w:rPr>
        <w:tab/>
      </w:r>
      <w:r w:rsidR="000A56F9" w:rsidRPr="00604271">
        <w:rPr>
          <w:rFonts w:ascii="Arial" w:hAnsi="Arial"/>
          <w:b/>
          <w:lang w:val="en-US"/>
        </w:rPr>
        <w:tab/>
      </w:r>
      <w:r w:rsidR="000A56F9" w:rsidRPr="00604271">
        <w:rPr>
          <w:rFonts w:ascii="Arial" w:hAnsi="Arial"/>
          <w:b/>
          <w:lang w:val="en-US"/>
        </w:rPr>
        <w:tab/>
      </w:r>
      <w:r w:rsidR="000A56F9" w:rsidRPr="00604271">
        <w:rPr>
          <w:rFonts w:ascii="Arial" w:hAnsi="Arial"/>
          <w:b/>
          <w:lang w:val="en-US"/>
        </w:rPr>
        <w:tab/>
      </w:r>
      <w:r w:rsidR="000A56F9" w:rsidRPr="00604271">
        <w:rPr>
          <w:rFonts w:ascii="Arial" w:hAnsi="Arial"/>
          <w:b/>
          <w:lang w:val="en-US"/>
        </w:rPr>
        <w:tab/>
      </w:r>
      <w:r w:rsidR="000A56F9" w:rsidRPr="00604271">
        <w:rPr>
          <w:rFonts w:ascii="Arial" w:hAnsi="Arial"/>
          <w:b/>
          <w:lang w:val="en-US"/>
        </w:rPr>
        <w:tab/>
        <w:t xml:space="preserve">            </w:t>
      </w:r>
      <w:r w:rsidR="00896C26" w:rsidRPr="00604271">
        <w:rPr>
          <w:rFonts w:ascii="Arial" w:hAnsi="Arial"/>
          <w:b/>
          <w:lang w:val="en-US"/>
        </w:rPr>
        <w:t>Country</w:t>
      </w:r>
    </w:p>
    <w:p w:rsidR="00F07EB8" w:rsidRPr="00604271" w:rsidRDefault="00F07EB8">
      <w:pPr>
        <w:ind w:firstLine="708"/>
        <w:rPr>
          <w:rFonts w:ascii="Arial" w:hAnsi="Arial"/>
          <w:b/>
          <w:lang w:val="en-US"/>
        </w:rPr>
      </w:pPr>
    </w:p>
    <w:p w:rsidR="00F07EB8" w:rsidRPr="00604271" w:rsidRDefault="00763F1F">
      <w:pPr>
        <w:ind w:left="-993" w:firstLine="708"/>
        <w:rPr>
          <w:rFonts w:ascii="Arial" w:hAnsi="Arial"/>
          <w:b/>
          <w:position w:val="-6"/>
          <w:sz w:val="18"/>
          <w:lang w:val="en-US"/>
          <w14:shadow w14:blurRad="50800" w14:dist="38100" w14:dir="2700000" w14:sx="100000" w14:sy="100000" w14:kx="0" w14:ky="0" w14:algn="tl">
            <w14:srgbClr w14:val="000000">
              <w14:alpha w14:val="60000"/>
            </w14:srgbClr>
          </w14:shadow>
        </w:rPr>
      </w:pPr>
      <w:r w:rsidRPr="00763F1F">
        <w:rPr>
          <w:rFonts w:ascii="Arial" w:hAnsi="Arial" w:cs="Arial"/>
          <w:b/>
          <w:noProof/>
          <w:position w:val="-6"/>
          <w:sz w:val="18"/>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44416" behindDoc="1" locked="0" layoutInCell="1" allowOverlap="1" wp14:editId="2D5C3234">
                <wp:simplePos x="0" y="0"/>
                <wp:positionH relativeFrom="column">
                  <wp:posOffset>-81915</wp:posOffset>
                </wp:positionH>
                <wp:positionV relativeFrom="paragraph">
                  <wp:posOffset>107315</wp:posOffset>
                </wp:positionV>
                <wp:extent cx="6400800" cy="7310120"/>
                <wp:effectExtent l="0" t="0" r="0" b="0"/>
                <wp:wrapNone/>
                <wp:docPr id="2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31012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713D9" id="Rectangle 25" o:spid="_x0000_s1026" style="position:absolute;margin-left:-6.45pt;margin-top:8.45pt;width:7in;height:575.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6V9AIAADgGAAAOAAAAZHJzL2Uyb0RvYy54bWysVF1vmzAUfZ+0/2D5nfIREggqqVJCpkn7&#10;qNZNe3bABGvGZrZT0k3777s2SZq0L9NUHpAvNtfnnHvuvb7Zdxw9UKWZFDkOrwKMqKhkzcQ2x9++&#10;rr0UI22IqAmXgub4kWp8s3j75nroMxrJVvKaKgRJhM6GPsetMX3m+7pqaUf0leypgM1Gqo4YCNXW&#10;rxUZIHvH/SgIZv4gVd0rWVGt4etq3MQLl79paGU+N42mBvEcAzbj3sq9N/btL65JtlWkb1l1gEH+&#10;A0VHmIBLT6lWxBC0U+xFqo5VSmrZmKtKdr5sGlZRxwHYhMEzNvct6anjAuLo/iSTfr201aeHO4VY&#10;neNohpEgHdToC6hGxJZTFE2tQEOvMzh3398pS1H3H2T1QyMhixaO0aVScmgpqQFWaM/7Fz/YQMOv&#10;aDN8lDWkJzsjnVb7RnU2IaiA9q4kj6eS0L1BFXycxUGQBlC5CvaSSRiEkSuaT7Lj773S5h2VHbKL&#10;HCtA79KThw/aWDgkOx6xtwm5Zpy7unOBBsAcJXCBYyY5q+2uC9R2U3CFHoi1jnscORDg/FjHDBiY&#10;sy7HgBOe0VJWj1LU7hpDGB/XAIULm5w6a474INobWLrvQNvZ5vc8mJdpmcZeHM1KLw5WK2+5LmJv&#10;tg6T6WqyKopV+MeiDuOsZXVNhQV+tHAY/5tFDs00mu9k4guC+lyHtXte6uBfwnCiA6tLSsv1NEji&#10;SeolyXTixZMy8G7TdeEti3A2S8rb4rZ8Rql0MunXYXXS3KKSOyjbfVsPqGbWNZPpPAoxBDAbrB9s&#10;IRHhWxhqlVEYKWm+M9O6jrQmtTkulEnBpunRmqfsoxDHYtvoVK4DtyepwBxHI7gOsk0zNt9G1o/Q&#10;QIDBXm3HLSxaqX5hNMDoyrH+uSOKYsTfC2jCeRjHdta5IJ4m0DFIne9szneIqCBVjg3wdcvCjPNx&#10;1yu2beGm0LEVcgmN2zDXUrapR1SA3wYwnhyTwyi18+88dqeeBv7iLwAAAP//AwBQSwMEFAAGAAgA&#10;AAAhAFmbPbPhAAAACwEAAA8AAABkcnMvZG93bnJldi54bWxMj09Lw0AQxe+C32EZwYu0m602JDGb&#10;IoKXHgRbKR632TEJ3T9hd9PGb+94sqdh5j3e/F69ma1hZwxx8E6CWGbA0LVeD66T8Ll/WxTAYlJO&#10;K+MdSvjBCJvm9qZWlfYX94HnXeoYhbhYKQl9SmPFeWx7tCou/YiOtG8frEq0ho7roC4Ubg1fZVnO&#10;rRocfejViK89tqfdZCVsn9bZVzoIvy9Oj+V7MA+HfDtJeX83vzwDSzinfzP84RM6NMR09JPTkRkJ&#10;C7EqyUpCTpMMZbkWwI50EHkhgDc1v+7Q/AIAAP//AwBQSwECLQAUAAYACAAAACEAtoM4kv4AAADh&#10;AQAAEwAAAAAAAAAAAAAAAAAAAAAAW0NvbnRlbnRfVHlwZXNdLnhtbFBLAQItABQABgAIAAAAIQA4&#10;/SH/1gAAAJQBAAALAAAAAAAAAAAAAAAAAC8BAABfcmVscy8ucmVsc1BLAQItABQABgAIAAAAIQAZ&#10;v76V9AIAADgGAAAOAAAAAAAAAAAAAAAAAC4CAABkcnMvZTJvRG9jLnhtbFBLAQItABQABgAIAAAA&#10;IQBZmz2z4QAAAAsBAAAPAAAAAAAAAAAAAAAAAE4FAABkcnMvZG93bnJldi54bWxQSwUGAAAAAAQA&#10;BADzAAAAXAYAAAAA&#10;" filled="f" strokeweight="1pt"/>
            </w:pict>
          </mc:Fallback>
        </mc:AlternateContent>
      </w:r>
    </w:p>
    <w:p w:rsidR="00F07EB8" w:rsidRPr="00763F1F" w:rsidRDefault="00EC0226">
      <w:pPr>
        <w:pStyle w:val="Titolo1"/>
        <w:rPr>
          <w:rFonts w:ascii="Arial" w:hAnsi="Arial" w:cs="Arial"/>
          <w:position w:val="-6"/>
          <w:sz w:val="24"/>
          <w:lang w:val="en-US"/>
          <w14:shadow w14:blurRad="50800" w14:dist="38100" w14:dir="2700000" w14:sx="100000" w14:sy="100000" w14:kx="0" w14:ky="0" w14:algn="tl">
            <w14:srgbClr w14:val="000000">
              <w14:alpha w14:val="60000"/>
            </w14:srgbClr>
          </w14:shadow>
        </w:rPr>
      </w:pPr>
      <w:r w:rsidRPr="00763F1F">
        <w:rPr>
          <w:rFonts w:ascii="Arial" w:hAnsi="Arial" w:cs="Arial"/>
          <w:position w:val="-6"/>
          <w:sz w:val="24"/>
          <w:lang w:val="en-US"/>
          <w14:shadow w14:blurRad="50800" w14:dist="38100" w14:dir="2700000" w14:sx="100000" w14:sy="100000" w14:kx="0" w14:ky="0" w14:algn="tl">
            <w14:srgbClr w14:val="000000">
              <w14:alpha w14:val="60000"/>
            </w14:srgbClr>
          </w14:shadow>
        </w:rPr>
        <w:t>BORROWER</w:t>
      </w:r>
    </w:p>
    <w:p w:rsidR="00F07EB8" w:rsidRPr="00604271" w:rsidRDefault="00F07EB8">
      <w:pPr>
        <w:ind w:firstLine="708"/>
        <w:rPr>
          <w:rFonts w:ascii="Arial" w:hAnsi="Arial"/>
          <w:b/>
          <w:lang w:val="en-US"/>
        </w:rPr>
      </w:pPr>
    </w:p>
    <w:p w:rsidR="00F07EB8" w:rsidRPr="00604271" w:rsidRDefault="00763F1F">
      <w:pPr>
        <w:pStyle w:val="Titolo6"/>
        <w:rPr>
          <w:rFonts w:ascii="Arial" w:hAnsi="Arial"/>
          <w:sz w:val="20"/>
        </w:rPr>
      </w:pPr>
      <w:r w:rsidRPr="00A41034">
        <w:rPr>
          <w:rFonts w:ascii="Arial" w:hAnsi="Arial" w:cs="Arial"/>
          <w:noProof/>
          <w:sz w:val="20"/>
          <w:lang w:val="it-IT"/>
        </w:rPr>
        <mc:AlternateContent>
          <mc:Choice Requires="wps">
            <w:drawing>
              <wp:anchor distT="0" distB="0" distL="114300" distR="114300" simplePos="0" relativeHeight="251649536" behindDoc="0" locked="0" layoutInCell="1" allowOverlap="1" wp14:editId="59B84033">
                <wp:simplePos x="0" y="0"/>
                <wp:positionH relativeFrom="column">
                  <wp:posOffset>1249680</wp:posOffset>
                </wp:positionH>
                <wp:positionV relativeFrom="paragraph">
                  <wp:posOffset>156210</wp:posOffset>
                </wp:positionV>
                <wp:extent cx="4800600" cy="0"/>
                <wp:effectExtent l="0" t="0" r="0" b="0"/>
                <wp:wrapNone/>
                <wp:docPr id="2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CE0CD6" id="Line 24"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pt,12.3pt" to="476.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X8iQIAAGMFAAAOAAAAZHJzL2Uyb0RvYy54bWysVE2PmzAQvVfqf7B8Z/kISQhastolpJdt&#10;u9Ju1bODTbAKNrKdkKjqf+/YBLrZXqpqQbJm/PH8Zt6Mb+9ObYOOTGkuRYbDmwAjJkpJudhn+NvL&#10;1ksw0oYIShopWIbPTOO79ccPt32XskjWsqFMIQAROu27DNfGdKnv67JmLdE3smMCFiupWmLAVXuf&#10;KtIDetv4URAs/F4q2ilZMq1hdjMs4rXDrypWmq9VpZlBTYaBm3GjcuPOjv76lqR7Rbqalxca5D9Y&#10;tIQLuHSC2hBD0EHxv6BaXiqpZWVuStn6sqp4yVwMEE0YvInmuSYdc7FAcnQ3pUm/H2z55fikEKcZ&#10;juYYCdKCRo9cMBTFNjd9p1PYkosnZaMrT+K5e5TlD42EzGsi9sxxfDl3cC60J/yrI9bRHdyw6z9L&#10;CnvIwUiXqFOlWgsJKUAnp8d50oOdDCphMk5A4QBkK8c1n6TjwU5p84nJFlkjww2QdsDk+KiNJULS&#10;cYu9R8gtbxondyNQn+HVHCK2K1o2nNpF56j9Lm8UOhJbMO5zUb3ZpuRBUAdWM0KLi20IbwYbLm+E&#10;xWOuBgdG4J0MmG4eQnT18XMVrIqkSGIvjhaFFwebjXe/zWNvsQ2X881sk+eb8JclGsZpzSllwnId&#10;azWM/60WLl0zVNlUrVNS/Gt0lz0ge830fjsPlvEs8ZbL+cyLZ0XgPSTb3LvPw8ViWTzkD8UbpoWL&#10;Xr8P2SmVlpU8GKaea9ojyq38s/kqCjE40NvRctANkWYPj1JpFEZKmu/c1K5abZ1ZDP1a6ySw/0Xr&#10;CX1IxKih9SYVLrH9SRVoPurrmsDW/dBBO0nPT2psDuhkd+jy6tin4rUP9uu3cf0bAAD//wMAUEsD&#10;BBQABgAIAAAAIQB4lqko3AAAAAkBAAAPAAAAZHJzL2Rvd25yZXYueG1sTI/BTsMwEETvSPyDtUhc&#10;KuoQIKIhToWA3LhQqHrdxksSEa/T2G0DX88iDnCc2dHsm2I5uV4daAydZwOX8wQUce1tx42Bt9fq&#10;4hZUiMgWe89k4JMCLMvTkwJz64/8QodVbJSUcMjRQBvjkGsd6pYchrkfiOX27keHUeTYaDviUcpd&#10;r9MkybTDjuVDiwM9tFR/rPbOQKjWtKu+ZvUs2Vw1ntLd4/MTGnN+Nt3fgYo0xb8w/OALOpTCtPV7&#10;tkH1oheZoEcD6XUGSgKLm1SM7a+hy0L/X1B+AwAA//8DAFBLAQItABQABgAIAAAAIQC2gziS/gAA&#10;AOEBAAATAAAAAAAAAAAAAAAAAAAAAABbQ29udGVudF9UeXBlc10ueG1sUEsBAi0AFAAGAAgAAAAh&#10;ADj9If/WAAAAlAEAAAsAAAAAAAAAAAAAAAAALwEAAF9yZWxzLy5yZWxzUEsBAi0AFAAGAAgAAAAh&#10;AMQPhfyJAgAAYwUAAA4AAAAAAAAAAAAAAAAALgIAAGRycy9lMm9Eb2MueG1sUEsBAi0AFAAGAAgA&#10;AAAhAHiWqSjcAAAACQEAAA8AAAAAAAAAAAAAAAAA4wQAAGRycy9kb3ducmV2LnhtbFBLBQYAAAAA&#10;BAAEAPMAAADsBQAAAAA=&#10;"/>
            </w:pict>
          </mc:Fallback>
        </mc:AlternateContent>
      </w:r>
      <w:r w:rsidR="00812CC1" w:rsidRPr="00604271">
        <w:rPr>
          <w:rFonts w:ascii="Arial" w:hAnsi="Arial"/>
          <w:sz w:val="20"/>
        </w:rPr>
        <w:t>Com</w:t>
      </w:r>
      <w:r w:rsidR="00E857DB" w:rsidRPr="00604271">
        <w:rPr>
          <w:rFonts w:ascii="Arial" w:hAnsi="Arial"/>
          <w:sz w:val="20"/>
        </w:rPr>
        <w:t>pany</w:t>
      </w:r>
      <w:r w:rsidR="00156AFF">
        <w:rPr>
          <w:rFonts w:ascii="Arial" w:hAnsi="Arial"/>
          <w:sz w:val="20"/>
        </w:rPr>
        <w:t xml:space="preserve"> N</w:t>
      </w:r>
      <w:r w:rsidR="00803CA8" w:rsidRPr="00604271">
        <w:rPr>
          <w:rFonts w:ascii="Arial" w:hAnsi="Arial"/>
          <w:sz w:val="20"/>
        </w:rPr>
        <w:t>ame</w:t>
      </w:r>
      <w:r w:rsidR="00F07EB8" w:rsidRPr="00604271">
        <w:rPr>
          <w:rFonts w:ascii="Arial" w:hAnsi="Arial"/>
          <w:sz w:val="20"/>
        </w:rPr>
        <w:t xml:space="preserve"> </w:t>
      </w:r>
      <w:r w:rsidR="00116F0C" w:rsidRPr="00604271">
        <w:rPr>
          <w:rFonts w:ascii="Arial" w:hAnsi="Arial"/>
          <w:sz w:val="20"/>
        </w:rPr>
        <w:t xml:space="preserve"> </w:t>
      </w:r>
    </w:p>
    <w:p w:rsidR="00F07EB8" w:rsidRPr="00604271" w:rsidRDefault="00F07EB8">
      <w:pPr>
        <w:ind w:firstLine="284"/>
        <w:rPr>
          <w:rFonts w:ascii="Arial" w:hAnsi="Arial"/>
          <w:b/>
          <w:lang w:val="en-US"/>
        </w:rPr>
      </w:pPr>
    </w:p>
    <w:p w:rsidR="00F07EB8" w:rsidRPr="00604271" w:rsidRDefault="00763F1F">
      <w:pPr>
        <w:ind w:firstLine="284"/>
        <w:rPr>
          <w:rFonts w:ascii="Arial" w:hAnsi="Arial"/>
          <w:b/>
          <w:lang w:val="en-US"/>
        </w:rPr>
      </w:pPr>
      <w:r w:rsidRPr="00A41034">
        <w:rPr>
          <w:rFonts w:ascii="Arial" w:hAnsi="Arial" w:cs="Arial"/>
          <w:b/>
          <w:noProof/>
        </w:rPr>
        <mc:AlternateContent>
          <mc:Choice Requires="wps">
            <w:drawing>
              <wp:anchor distT="0" distB="0" distL="114300" distR="114300" simplePos="0" relativeHeight="251652608" behindDoc="0" locked="0" layoutInCell="1" allowOverlap="1" wp14:editId="029F31F5">
                <wp:simplePos x="0" y="0"/>
                <wp:positionH relativeFrom="column">
                  <wp:posOffset>3918585</wp:posOffset>
                </wp:positionH>
                <wp:positionV relativeFrom="paragraph">
                  <wp:posOffset>127635</wp:posOffset>
                </wp:positionV>
                <wp:extent cx="1439545" cy="0"/>
                <wp:effectExtent l="0" t="0" r="0" b="0"/>
                <wp:wrapNone/>
                <wp:docPr id="2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5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47DEA9" id="Line 23"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5pt,10.05pt" to="421.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jAIAAGMFAAAOAAAAZHJzL2Uyb0RvYy54bWysVE2PmzAQvVfqf7B8Z/kI5AMtWe0C6WXb&#10;rrRb9exgE6yCjWwnJKr63zt2At1sL1W1IFke2/P8Zt6Mb++OXYsOTGkuRYbDmwAjJipJudhl+NvL&#10;xltipA0RlLRSsAyfmMZ3648fboc+ZZFsZEuZQgAidDr0GW6M6VPf11XDOqJvZM8EbNZSdcSAqXY+&#10;VWQA9K71oyCY+4NUtFeyYlrDanHexGuHX9esMl/rWjOD2gwDN+NG5catHf31LUl3ivQNry40yH+w&#10;6AgXcOkEVRBD0F7xv6A6XimpZW1uKtn5sq55xVwMEE0YvInmuSE9c7FAcnQ/pUm/H2z15fCkEKcZ&#10;jmKMBOlAo0cuGIpmNjdDr1M4kosnZaOrjuK5f5TVD42EzBsidsxxfDn14BdaD//KxRq6hxu2w2dJ&#10;4QzZG+kSdaxVZyEhBejo9DhNerCjQRUshvFslcQJRtW455N0dOyVNp+Y7JCdZLgF0g6YHB61sURI&#10;Oh6x9wi54W3r5G4FGjK8SqLEOWjZcmo37TGtdtu8VehAbMG4z0UFO6+PKbkX1IE1jNDyMjeEt+c5&#10;XN4Ki8dcDZ4ZgXU0MHXrEKKrj5+rYFUuy2XsxdG89OKgKLz7TR578024SIpZkedF+MsSDeO04ZQy&#10;YbmOtRrG/1YLl645V9lUrVNS/Gt0lz0ge830fpMEi3i29BaLZObFszLwHpab3LvPw/l8UT7kD+Ub&#10;pqWLXr8P2SmVlpXcG6aeGzogyq38s2QVhRgM6O1ocdYNkXYHj1JlFEZKmu/cNK5abZ1ZjCutl4H9&#10;L1pP6OdEjBpaa1LhEtufVIHmo76uCWzdnztoK+npSY3NAZ3snC6vjn0qXtswf/02rn8DAAD//wMA&#10;UEsDBBQABgAIAAAAIQCSd3XO3QAAAAkBAAAPAAAAZHJzL2Rvd25yZXYueG1sTI9BT8MwDIXvSPyH&#10;yEhcJpa2Q2MqTScE9MaFAeLqNaataJyuybbCr8doBzhZ9nt6/l6xnlyvDjSGzrOBdJ6AIq697bgx&#10;8PpSXa1AhYhssfdMBr4owLo8Pyswt/7Iz3TYxEZJCIccDbQxDrnWoW7JYZj7gVi0Dz86jLKOjbYj&#10;HiXc9TpLkqV22LF8aHGg+5bqz83eGQjVG+2q71k9S94Xjads9/D0iMZcXkx3t6AiTfHPDL/4gg6l&#10;MG39nm1QvYFlepOK1UCWyBTD6nohXbangy4L/b9B+QMAAP//AwBQSwECLQAUAAYACAAAACEAtoM4&#10;kv4AAADhAQAAEwAAAAAAAAAAAAAAAAAAAAAAW0NvbnRlbnRfVHlwZXNdLnhtbFBLAQItABQABgAI&#10;AAAAIQA4/SH/1gAAAJQBAAALAAAAAAAAAAAAAAAAAC8BAABfcmVscy8ucmVsc1BLAQItABQABgAI&#10;AAAAIQAH/Lk+jAIAAGMFAAAOAAAAAAAAAAAAAAAAAC4CAABkcnMvZTJvRG9jLnhtbFBLAQItABQA&#10;BgAIAAAAIQCSd3XO3QAAAAkBAAAPAAAAAAAAAAAAAAAAAOYEAABkcnMvZG93bnJldi54bWxQSwUG&#10;AAAAAAQABADzAAAA8AUAAAAA&#10;"/>
            </w:pict>
          </mc:Fallback>
        </mc:AlternateContent>
      </w:r>
      <w:r w:rsidRPr="00A41034">
        <w:rPr>
          <w:rFonts w:ascii="Arial" w:hAnsi="Arial" w:cs="Arial"/>
          <w:b/>
          <w:noProof/>
        </w:rPr>
        <mc:AlternateContent>
          <mc:Choice Requires="wps">
            <w:drawing>
              <wp:anchor distT="0" distB="0" distL="114300" distR="114300" simplePos="0" relativeHeight="251651584" behindDoc="0" locked="0" layoutInCell="1" allowOverlap="1" wp14:editId="1844D185">
                <wp:simplePos x="0" y="0"/>
                <wp:positionH relativeFrom="column">
                  <wp:posOffset>798830</wp:posOffset>
                </wp:positionH>
                <wp:positionV relativeFrom="paragraph">
                  <wp:posOffset>127635</wp:posOffset>
                </wp:positionV>
                <wp:extent cx="2286000" cy="0"/>
                <wp:effectExtent l="0" t="0" r="0" b="0"/>
                <wp:wrapNone/>
                <wp:docPr id="2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D2AD19" id="Line 2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0.05pt" to="242.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9n7jAIAAGMFAAAOAAAAZHJzL2Uyb0RvYy54bWysVN9v2yAQfp+0/wHx7vpHnMSx6lSt4+yl&#10;2yq1056JwTGaDRaQONG0/30Hjr2me5mm2hLigPv47r47bu9ObYOOTGkuRYbDmwAjJkpJudhn+NvL&#10;1ksw0oYIShopWIbPTOO79ccPt32XskjWsqFMIQAROu27DNfGdKnv67JmLdE3smMCNiupWmLAVHuf&#10;KtIDetv4URAs/F4q2ilZMq1hdTNs4rXDrypWmq9VpZlBTYaBm3GjcuPOjv76lqR7Rbqalxca5D9Y&#10;tIQLuHSC2hBD0EHxv6BaXiqpZWVuStn6sqp4yVwMEE0YvInmuSYdc7FAcnQ3pUm/H2z55fikEKcZ&#10;jmYYCdKCRo9cMBRFNjd9p1M4kosnZaMrT+K5e5TlD42EzGsi9sxxfDl34BdaD//KxRq6gxt2/WdJ&#10;4Qw5GOkSdapUayEhBejk9DhPerCTQSUsRlGyCAKQrRz3fJKOjp3S5hOTLbKTDDdA2gGT46M2lghJ&#10;xyP2HiG3vGmc3I1AfYZX82juHLRsOLWb9phW+13eKHQktmDc56KCndfHlDwI6sBqRmhxmRvCm2EO&#10;lzfC4jFXgwMjsE4Gpm4dQnT18XMVrIqkSGIvjhaFFwebjXe/zWNvsQ2X881sk+eb8JclGsZpzSll&#10;wnIdazWM/60WLl0zVNlUrVNS/Gt0lz0ge830fjsPlvEs8ZbL+cyLZ0XgPSTb3LvPw8ViWTzkD8Ub&#10;poWLXr8P2SmVlpU8GKaea9ojyq38s/kqCjEY0NvRctANkWYPj1JpFEZKmu/c1K5abZ1ZjCutk8D+&#10;F60n9CERo4bWmlS4xPYnVaD5qK9rAlv3QwftJD0/qbE5oJOd0+XVsU/Faxvmr9/G9W8AAAD//wMA&#10;UEsDBBQABgAIAAAAIQCrfY+C3AAAAAkBAAAPAAAAZHJzL2Rvd25yZXYueG1sTI/NTsMwEITvSLyD&#10;tUhcKmo3/KgKcSoE5MaFAuK6jZckIl6nsdsGnp6tOMBxZkez3xSryfdqT2PsAltYzA0o4jq4jhsL&#10;ry/VxRJUTMgO+8Bk4YsirMrTkwJzFw78TPt1apSUcMzRQpvSkGsd65Y8xnkYiOX2EUaPSeTYaDfi&#10;Qcp9rzNjbrTHjuVDiwPdt1R/rnfeQqzeaFt9z+qZeb9sAmXbh6dHtPb8bLq7BZVoSn9hOOILOpTC&#10;tAk7dlH1orNrQU8WMrMAJYGr5dHY/Bq6LPT/BeUPAAAA//8DAFBLAQItABQABgAIAAAAIQC2gziS&#10;/gAAAOEBAAATAAAAAAAAAAAAAAAAAAAAAABbQ29udGVudF9UeXBlc10ueG1sUEsBAi0AFAAGAAgA&#10;AAAhADj9If/WAAAAlAEAAAsAAAAAAAAAAAAAAAAALwEAAF9yZWxzLy5yZWxzUEsBAi0AFAAGAAgA&#10;AAAhAPkP2fuMAgAAYwUAAA4AAAAAAAAAAAAAAAAALgIAAGRycy9lMm9Eb2MueG1sUEsBAi0AFAAG&#10;AAgAAAAhAKt9j4LcAAAACQEAAA8AAAAAAAAAAAAAAAAA5gQAAGRycy9kb3ducmV2LnhtbFBLBQYA&#10;AAAABAAEAPMAAADvBQAAAAA=&#10;"/>
            </w:pict>
          </mc:Fallback>
        </mc:AlternateContent>
      </w:r>
      <w:r w:rsidRPr="00A41034">
        <w:rPr>
          <w:rFonts w:ascii="Arial" w:hAnsi="Arial" w:cs="Arial"/>
          <w:b/>
          <w:noProof/>
        </w:rPr>
        <mc:AlternateContent>
          <mc:Choice Requires="wps">
            <w:drawing>
              <wp:anchor distT="0" distB="0" distL="114300" distR="114300" simplePos="0" relativeHeight="251650560" behindDoc="0" locked="0" layoutInCell="1" allowOverlap="1" wp14:editId="40E7FC03">
                <wp:simplePos x="0" y="0"/>
                <wp:positionH relativeFrom="column">
                  <wp:posOffset>5707380</wp:posOffset>
                </wp:positionH>
                <wp:positionV relativeFrom="paragraph">
                  <wp:posOffset>127635</wp:posOffset>
                </wp:positionV>
                <wp:extent cx="342900" cy="0"/>
                <wp:effectExtent l="0" t="0" r="0" b="0"/>
                <wp:wrapNone/>
                <wp:docPr id="2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C935CC" id="Line 2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4pt,10.05pt" to="476.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E0iwIAAGIFAAAOAAAAZHJzL2Uyb0RvYy54bWysVE1v2zAMvQ/YfxB0d/0R58uoU7SOs0u3&#10;FWiHnRVLjoXJkiEpcYJh/32UnLhLdxmGJoAhSuTTIx+p27tjK9CBacOVzHF8E2HEZKUol7scf3vZ&#10;BAuMjCWSEqEky/GJGXy3+vjhtu8ylqhGCco0AhBpsr7LcWNtl4WhqRrWEnOjOibhsFa6JRZMvQup&#10;Jj2gtyJMomgW9krTTquKGQO76+EQrzx+XbPKfq1rwywSOQZu1n+1/27dN1zdkmynSdfw6kyD/AeL&#10;lnAJl45Qa2IJ2mv+F1TLK62Mqu1NpdpQ1TWvmM8BsomjN9k8N6RjPhcojunGMpn3g62+HJ404jTH&#10;SYKRJC1o9MglQ0nsatN3JgOXQj5pl111lM/do6p+GCRV0RC5Y57jy6mDOB8RXoU4w3Rww7b/rCj4&#10;kL1VvlDHWrcOEkqAjl6P06gHO1pUweYkTZYRqFZdjkKSXeI6bewnplrkFjkWwNnjksOjscAcXC8u&#10;7hqpNlwIr7aQqM/xcppMfYBRglN36NyM3m0LodGBuH7xP1cGALty02ovqQdrGKHleW0JF8Ma/IV0&#10;eMy34MAIrKOFpd+HDH17/FxGy3JRLtIgTWZlkEbrdXC/KdJgtonn0/VkXRTr+JcjGqdZwyll0nG9&#10;tGqc/lsrnIdmaLKxWceihNfoPmEge830fjON5ulkEczn00mQTsooeFhsiuC+iGezeflQPJRvmJY+&#10;e/M+ZMdSOlZqb5l+bmiPKHfyT6ZLaFgwYLST+aAbImIHb1JlNUZa2e/cNr5ZXZs5jCutF5H7n7Ue&#10;0YdCXDR01qjCObfXUoHmF339DLi2HwZoq+jpSbs2cuMAg+yDzo+Oeyn+tL3X69O4+g0AAP//AwBQ&#10;SwMEFAAGAAgAAAAhAP5zuuncAAAACQEAAA8AAABkcnMvZG93bnJldi54bWxMj01PwzAMhu9I/IfI&#10;SFymLV0RqCtNJwT0xoXBxNVrTFvROF2TbYVfjxEHOL4fev24WE+uV0caQ+fZwHKRgCKuve24MfD6&#10;Us0zUCEiW+w9k4FPCrAuz88KzK0/8TMdN7FRMsIhRwNtjEOudahbchgWfiCW7N2PDqPIsdF2xJOM&#10;u16nSXKjHXYsF1oc6L6l+mNzcAZCtaV99TWrZ8nbVeMp3T88PaIxlxfT3S2oSFP8K8MPvqBDKUw7&#10;f2AbVG8gW2WCHg2kyRKUFFbXqRi7X0OXhf7/QfkNAAD//wMAUEsBAi0AFAAGAAgAAAAhALaDOJL+&#10;AAAA4QEAABMAAAAAAAAAAAAAAAAAAAAAAFtDb250ZW50X1R5cGVzXS54bWxQSwECLQAUAAYACAAA&#10;ACEAOP0h/9YAAACUAQAACwAAAAAAAAAAAAAAAAAvAQAAX3JlbHMvLnJlbHNQSwECLQAUAAYACAAA&#10;ACEAgpxBNIsCAABiBQAADgAAAAAAAAAAAAAAAAAuAgAAZHJzL2Uyb0RvYy54bWxQSwECLQAUAAYA&#10;CAAAACEA/nO66dwAAAAJAQAADwAAAAAAAAAAAAAAAADlBAAAZHJzL2Rvd25yZXYueG1sUEsFBgAA&#10;AAAEAAQA8wAAAO4FAAAAAA==&#10;"/>
            </w:pict>
          </mc:Fallback>
        </mc:AlternateContent>
      </w:r>
      <w:r w:rsidR="00803CA8" w:rsidRPr="00604271">
        <w:rPr>
          <w:rFonts w:ascii="Arial" w:hAnsi="Arial"/>
          <w:b/>
          <w:lang w:val="en-US"/>
        </w:rPr>
        <w:t>Address</w:t>
      </w:r>
      <w:r w:rsidR="00F07EB8" w:rsidRPr="00604271">
        <w:rPr>
          <w:rFonts w:ascii="Arial" w:hAnsi="Arial"/>
          <w:b/>
          <w:lang w:val="en-US"/>
        </w:rPr>
        <w:t xml:space="preserve"> </w:t>
      </w:r>
      <w:r w:rsidR="00F65448" w:rsidRPr="00604271">
        <w:rPr>
          <w:rFonts w:ascii="Arial" w:hAnsi="Arial"/>
          <w:b/>
          <w:lang w:val="en-US"/>
        </w:rPr>
        <w:tab/>
      </w:r>
      <w:r w:rsidR="00F65448" w:rsidRPr="00604271">
        <w:rPr>
          <w:rFonts w:ascii="Arial" w:hAnsi="Arial"/>
          <w:b/>
          <w:lang w:val="en-US"/>
        </w:rPr>
        <w:tab/>
      </w:r>
      <w:r w:rsidR="00F65448" w:rsidRPr="00604271">
        <w:rPr>
          <w:rFonts w:ascii="Arial" w:hAnsi="Arial"/>
          <w:b/>
          <w:lang w:val="en-US"/>
        </w:rPr>
        <w:tab/>
      </w:r>
      <w:r w:rsidR="00F65448" w:rsidRPr="00604271">
        <w:rPr>
          <w:rFonts w:ascii="Arial" w:hAnsi="Arial"/>
          <w:b/>
          <w:lang w:val="en-US"/>
        </w:rPr>
        <w:tab/>
      </w:r>
      <w:r w:rsidR="00F65448" w:rsidRPr="00604271">
        <w:rPr>
          <w:rFonts w:ascii="Arial" w:hAnsi="Arial"/>
          <w:b/>
          <w:lang w:val="en-US"/>
        </w:rPr>
        <w:tab/>
      </w:r>
      <w:r w:rsidR="00F65448" w:rsidRPr="00604271">
        <w:rPr>
          <w:rFonts w:ascii="Arial" w:hAnsi="Arial"/>
          <w:b/>
          <w:lang w:val="en-US"/>
        </w:rPr>
        <w:tab/>
      </w:r>
      <w:r w:rsidR="00F07EB8" w:rsidRPr="00604271">
        <w:rPr>
          <w:rFonts w:ascii="Arial" w:hAnsi="Arial"/>
          <w:b/>
          <w:lang w:val="en-US"/>
        </w:rPr>
        <w:t>Cit</w:t>
      </w:r>
      <w:r w:rsidR="00803CA8" w:rsidRPr="00604271">
        <w:rPr>
          <w:rFonts w:ascii="Arial" w:hAnsi="Arial"/>
          <w:b/>
          <w:lang w:val="en-US"/>
        </w:rPr>
        <w:t>y</w:t>
      </w:r>
      <w:r w:rsidR="008A10FC" w:rsidRPr="00604271">
        <w:rPr>
          <w:rFonts w:ascii="Arial" w:hAnsi="Arial"/>
          <w:b/>
          <w:lang w:val="en-US"/>
        </w:rPr>
        <w:t>/</w:t>
      </w:r>
      <w:r w:rsidR="00803CA8" w:rsidRPr="00604271">
        <w:rPr>
          <w:rFonts w:ascii="Arial" w:hAnsi="Arial"/>
          <w:b/>
          <w:lang w:val="en-US"/>
        </w:rPr>
        <w:t xml:space="preserve">Country </w:t>
      </w:r>
      <w:r w:rsidR="00F07EB8" w:rsidRPr="00604271">
        <w:rPr>
          <w:rFonts w:ascii="Arial" w:hAnsi="Arial"/>
          <w:b/>
          <w:lang w:val="en-US"/>
        </w:rPr>
        <w:t xml:space="preserve"> </w:t>
      </w:r>
      <w:r w:rsidR="00F65448" w:rsidRPr="00604271">
        <w:rPr>
          <w:rFonts w:ascii="Arial" w:hAnsi="Arial"/>
          <w:b/>
          <w:lang w:val="en-US"/>
        </w:rPr>
        <w:tab/>
      </w:r>
      <w:r w:rsidR="00F65448" w:rsidRPr="00604271">
        <w:rPr>
          <w:rFonts w:ascii="Arial" w:hAnsi="Arial"/>
          <w:b/>
          <w:lang w:val="en-US"/>
        </w:rPr>
        <w:tab/>
      </w:r>
      <w:r w:rsidR="00F65448" w:rsidRPr="00604271">
        <w:rPr>
          <w:rFonts w:ascii="Arial" w:hAnsi="Arial"/>
          <w:b/>
          <w:lang w:val="en-US"/>
        </w:rPr>
        <w:tab/>
      </w:r>
      <w:r w:rsidR="00F65448" w:rsidRPr="00604271">
        <w:rPr>
          <w:rFonts w:ascii="Arial" w:hAnsi="Arial"/>
          <w:b/>
          <w:lang w:val="en-US"/>
        </w:rPr>
        <w:tab/>
      </w:r>
      <w:r w:rsidR="00F07EB8" w:rsidRPr="00604271">
        <w:rPr>
          <w:rFonts w:ascii="Arial" w:hAnsi="Arial"/>
          <w:b/>
          <w:lang w:val="en-US"/>
        </w:rPr>
        <w:t xml:space="preserve"> </w:t>
      </w:r>
      <w:r w:rsidR="008A10FC" w:rsidRPr="00604271">
        <w:rPr>
          <w:rFonts w:ascii="Arial" w:hAnsi="Arial"/>
          <w:b/>
          <w:lang w:val="en-US"/>
        </w:rPr>
        <w:t>ZIP</w:t>
      </w:r>
      <w:r w:rsidR="00F07EB8" w:rsidRPr="00604271">
        <w:rPr>
          <w:rFonts w:ascii="Arial" w:hAnsi="Arial"/>
          <w:b/>
          <w:lang w:val="en-US"/>
        </w:rPr>
        <w:t xml:space="preserve"> </w:t>
      </w:r>
    </w:p>
    <w:p w:rsidR="00F07EB8" w:rsidRPr="00604271" w:rsidRDefault="00F07EB8">
      <w:pPr>
        <w:ind w:firstLine="284"/>
        <w:rPr>
          <w:rFonts w:ascii="Arial" w:hAnsi="Arial"/>
          <w:b/>
          <w:lang w:val="en-US"/>
        </w:rPr>
      </w:pPr>
    </w:p>
    <w:p w:rsidR="00F07EB8" w:rsidRPr="00604271" w:rsidRDefault="00763F1F">
      <w:pPr>
        <w:ind w:firstLine="284"/>
        <w:rPr>
          <w:rFonts w:ascii="Arial" w:hAnsi="Arial"/>
          <w:b/>
          <w:lang w:val="en-US"/>
        </w:rPr>
      </w:pPr>
      <w:r w:rsidRPr="00A41034">
        <w:rPr>
          <w:rFonts w:ascii="Arial" w:hAnsi="Arial" w:cs="Arial"/>
          <w:b/>
          <w:noProof/>
        </w:rPr>
        <mc:AlternateContent>
          <mc:Choice Requires="wps">
            <w:drawing>
              <wp:anchor distT="0" distB="0" distL="114300" distR="114300" simplePos="0" relativeHeight="251666944" behindDoc="0" locked="0" layoutInCell="1" allowOverlap="1" wp14:editId="6658358A">
                <wp:simplePos x="0" y="0"/>
                <wp:positionH relativeFrom="column">
                  <wp:posOffset>1528445</wp:posOffset>
                </wp:positionH>
                <wp:positionV relativeFrom="paragraph">
                  <wp:posOffset>137795</wp:posOffset>
                </wp:positionV>
                <wp:extent cx="1550035" cy="0"/>
                <wp:effectExtent l="0" t="0" r="0" b="0"/>
                <wp:wrapNone/>
                <wp:docPr id="2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0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B2A218" id="Line 3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5pt,10.85pt" to="242.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1BziwIAAGMFAAAOAAAAZHJzL2Uyb0RvYy54bWysVF1vmzAUfZ+0/2D5nQIB8oFKqpaQvXRb&#10;pXbas2ObYM3YyHZComn/fbYJrOlepqmJhPx1j8+951zf3p1aDo5UaSZFAeObCAIqsCRM7Av47WUb&#10;LCHQBgmCuBS0gGeq4d3644fbvsvpTDaSE6qABRE677sCNsZ0eRhq3NAW6RvZUWE3a6laZOxU7UOi&#10;UG/RWx7Oomge9lKRTklMtbarm2ETrj1+XVNsvta1pgbwAlpuxn+V/+7cN1zfonyvUNcwfKGB/oNF&#10;i5iwl05QG2QQOCj2F1TLsJJa1uYGyzaUdc0w9TnYbOLoTTbPDeqoz8UWR3dTmfT7weIvxycFGCng&#10;LIZAoNZq9MgEBUniatN3OrdHSvGkXHb4JJ67R4l/aCBk2SCxp57jy7mzcbGLCK9C3ER39oZd/1kS&#10;ewYdjPSFOtWqdZC2BODk9ThPetCTAdguxlkWRUkGAR73QpSPgZ3S5hOVLXCDAnJL2gOj46M2jgjK&#10;xyPuHiG3jHMvNxegL+Aqm2U+QEvOiNt0x7Ta70quwBE5w/ifz8ruvD6m5EEQD9ZQRKrL2CDGh7G9&#10;nAuHR70HB0Z2djJ26Ndtit4fP1fRqlpWyzRIZ/MqSKPNJrjflmkw38aLbJNsynIT/3JE4zRvGCFU&#10;OK6jV+P037xw6ZrBZZNbp6KE1+i+epbsNdP7bRYt0mQZLBZZEqRJFQUPy20Z3JfxfL6oHsqH6g3T&#10;ymev34fsVErHSh4MVc8N6QFhTv4kWzkDE2Z7e7YYdAOI7+2jhI2CQEnznZnGu9X5zGFcab2M3P+i&#10;9YQ+FGLU0M0mFS65/SmV1XzU1zeB8/3QQTtJzk9qbA7byT7o8uq4p+L13I5fv43r3wAAAP//AwBQ&#10;SwMEFAAGAAgAAAAhAET9S07cAAAACQEAAA8AAABkcnMvZG93bnJldi54bWxMj81OwzAQhO9IvIO1&#10;SFwq6jREtApxKgTkxoVCxXUbL0lEvE5jtw08PYs4wGn/RrPfFOvJ9epIY+g8G1jME1DEtbcdNwZe&#10;X6qrFagQkS32nsnAJwVYl+dnBebWn/iZjpvYKDHhkKOBNsYh1zrULTkMcz8Qy+3djw6jjGOj7Ygn&#10;MXe9TpPkRjvsWD60ONB9S/XH5uAMhGpL++prVs+St+vGU7p/eHpEYy4vprtbUJGm+CeGH3xBh1KY&#10;dv7ANqjeQJolS5FKs5AqgmyVSZbd70KXhf6foPwGAAD//wMAUEsBAi0AFAAGAAgAAAAhALaDOJL+&#10;AAAA4QEAABMAAAAAAAAAAAAAAAAAAAAAAFtDb250ZW50X1R5cGVzXS54bWxQSwECLQAUAAYACAAA&#10;ACEAOP0h/9YAAACUAQAACwAAAAAAAAAAAAAAAAAvAQAAX3JlbHMvLnJlbHNQSwECLQAUAAYACAAA&#10;ACEAPONQc4sCAABjBQAADgAAAAAAAAAAAAAAAAAuAgAAZHJzL2Uyb0RvYy54bWxQSwECLQAUAAYA&#10;CAAAACEARP1LTtwAAAAJAQAADwAAAAAAAAAAAAAAAADlBAAAZHJzL2Rvd25yZXYueG1sUEsFBgAA&#10;AAAEAAQA8wAAAO4FAAAAAA==&#10;"/>
            </w:pict>
          </mc:Fallback>
        </mc:AlternateContent>
      </w:r>
      <w:r w:rsidRPr="00A41034">
        <w:rPr>
          <w:rFonts w:ascii="Arial" w:hAnsi="Arial" w:cs="Arial"/>
          <w:b/>
          <w:noProof/>
        </w:rPr>
        <mc:AlternateContent>
          <mc:Choice Requires="wps">
            <w:drawing>
              <wp:anchor distT="0" distB="0" distL="114300" distR="114300" simplePos="0" relativeHeight="251667968" behindDoc="0" locked="0" layoutInCell="1" allowOverlap="1" wp14:editId="42BBA1A3">
                <wp:simplePos x="0" y="0"/>
                <wp:positionH relativeFrom="column">
                  <wp:posOffset>3421380</wp:posOffset>
                </wp:positionH>
                <wp:positionV relativeFrom="paragraph">
                  <wp:posOffset>137795</wp:posOffset>
                </wp:positionV>
                <wp:extent cx="2628900" cy="0"/>
                <wp:effectExtent l="0" t="0" r="0" b="0"/>
                <wp:wrapNone/>
                <wp:docPr id="2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AEFCC5" id="Line 3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4pt,10.85pt" to="476.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aSjAIAAGMFAAAOAAAAZHJzL2Uyb0RvYy54bWysVN9v2yAQfp+0/wHx7vpHnMSx6lSt4+yl&#10;2yq1056JwTGaDRaQONG0/30Hjr2me5mm2hLigPv47r47bu9ObYOOTGkuRYbDmwAjJkpJudhn+NvL&#10;1ksw0oYIShopWIbPTOO79ccPt32XskjWsqFMIQAROu27DNfGdKnv67JmLdE3smMCNiupWmLAVHuf&#10;KtIDetv4URAs/F4q2ilZMq1hdTNs4rXDrypWmq9VpZlBTYaBm3GjcuPOjv76lqR7Rbqalxca5D9Y&#10;tIQLuHSC2hBD0EHxv6BaXiqpZWVuStn6sqp4yVwMEE0YvInmuSYdc7FAcnQ3pUm/H2z55fikEKcZ&#10;jiA9grSg0SMXDM1im5u+0ykcycWTstGVJ/HcPcryh0ZC5jURe+Y4vpw78Auth3/lYg3dwQ27/rOk&#10;cIYcjHSJOlWqtZCQAnRyepwnPdjJoBIWo0WUrALgVY57PklHx05p84nJFtlJhhsg7YDJ8VEbS4Sk&#10;4xF7j5Bb3jRO7kagPsOreTR3Dlo2nNpNe0yr/S5vFDoSWzDuc1HBzutjSh4EdWA1I7S4zA3hzTCH&#10;yxth8ZirwYERWCcDU7cOIbr6+LkKVkVSJLEXR4vCi4PNxrvf5rG32IbL+Wa2yfNN+MsSDeO05pQy&#10;YbmOtRrG/1YLl64Zqmyq1ikp/jW6yx6QvWZ6v50Hy3iWeMvlfObFsyLwHpJt7t3n4WKxLB7yh+IN&#10;08JFr9+H7JRKy0oeDFPPNe0R5Vb+2XwVhRgM6O1oOeiGSLOHR6k0CiMlzXdualetts4sxpXWSWD/&#10;i9YT+pCIUUNrTSpcYvuTKtB81Nc1ga37oYN2kp6f1Ngc0MnO6fLq2KfitQ3z12/j+jcAAAD//wMA&#10;UEsDBBQABgAIAAAAIQBuM8oF3QAAAAkBAAAPAAAAZHJzL2Rvd25yZXYueG1sTI9NT8MwDIbvSPyH&#10;yEhcJpau02CUphMCetuFAeLqNaataJyuybbCr58RBzi+H3r9OF+NrlMHGkLr2cBsmoAirrxtuTbw&#10;+lJeLUGFiGyx80wGvijAqjg/yzGz/sjPdNjEWskIhwwNNDH2mdahashhmPqeWLIPPziMIoda2wGP&#10;Mu46nSbJtXbYslxosKeHhqrPzd4ZCOUb7crvSTVJ3ue1p3T3uH5CYy4vxvs7UJHG+FeGH3xBh0KY&#10;tn7PNqjOwGK+FPRoIJ3dgJLC7SIVY/tr6CLX/z8oTgAAAP//AwBQSwECLQAUAAYACAAAACEAtoM4&#10;kv4AAADhAQAAEwAAAAAAAAAAAAAAAAAAAAAAW0NvbnRlbnRfVHlwZXNdLnhtbFBLAQItABQABgAI&#10;AAAAIQA4/SH/1gAAAJQBAAALAAAAAAAAAAAAAAAAAC8BAABfcmVscy8ucmVsc1BLAQItABQABgAI&#10;AAAAIQDJwUaSjAIAAGMFAAAOAAAAAAAAAAAAAAAAAC4CAABkcnMvZTJvRG9jLnhtbFBLAQItABQA&#10;BgAIAAAAIQBuM8oF3QAAAAkBAAAPAAAAAAAAAAAAAAAAAOYEAABkcnMvZG93bnJldi54bWxQSwUG&#10;AAAAAAQABADzAAAA8AUAAAAA&#10;"/>
            </w:pict>
          </mc:Fallback>
        </mc:AlternateContent>
      </w:r>
      <w:r w:rsidR="00803CA8" w:rsidRPr="00604271">
        <w:rPr>
          <w:rFonts w:ascii="Arial" w:hAnsi="Arial"/>
          <w:b/>
          <w:lang w:val="en-US"/>
        </w:rPr>
        <w:t xml:space="preserve">Telephone Number </w:t>
      </w:r>
      <w:r w:rsidR="00F65448" w:rsidRPr="00604271">
        <w:rPr>
          <w:rFonts w:ascii="Arial" w:hAnsi="Arial"/>
          <w:b/>
          <w:lang w:val="en-US"/>
        </w:rPr>
        <w:tab/>
      </w:r>
      <w:r w:rsidR="00F65448" w:rsidRPr="00604271">
        <w:rPr>
          <w:rFonts w:ascii="Arial" w:hAnsi="Arial"/>
          <w:b/>
          <w:lang w:val="en-US"/>
        </w:rPr>
        <w:tab/>
      </w:r>
      <w:r w:rsidR="00F65448" w:rsidRPr="00604271">
        <w:rPr>
          <w:rFonts w:ascii="Arial" w:hAnsi="Arial"/>
          <w:b/>
          <w:lang w:val="en-US"/>
        </w:rPr>
        <w:tab/>
      </w:r>
      <w:r w:rsidR="00F65448" w:rsidRPr="00604271">
        <w:rPr>
          <w:rFonts w:ascii="Arial" w:hAnsi="Arial"/>
          <w:b/>
          <w:lang w:val="en-US"/>
        </w:rPr>
        <w:tab/>
      </w:r>
      <w:r w:rsidR="00F07EB8" w:rsidRPr="00604271">
        <w:rPr>
          <w:rFonts w:ascii="Arial" w:hAnsi="Arial"/>
          <w:b/>
          <w:lang w:val="en-US"/>
        </w:rPr>
        <w:t xml:space="preserve">Fax </w:t>
      </w:r>
      <w:r w:rsidR="00F65448" w:rsidRPr="00604271">
        <w:rPr>
          <w:rFonts w:ascii="Arial" w:hAnsi="Arial"/>
          <w:b/>
          <w:lang w:val="en-US"/>
        </w:rPr>
        <w:t xml:space="preserve"> </w:t>
      </w:r>
    </w:p>
    <w:p w:rsidR="00F07EB8" w:rsidRPr="00604271" w:rsidRDefault="00F07EB8">
      <w:pPr>
        <w:ind w:firstLine="284"/>
        <w:rPr>
          <w:rFonts w:ascii="Arial" w:hAnsi="Arial"/>
          <w:b/>
          <w:lang w:val="en-US"/>
        </w:rPr>
      </w:pPr>
      <w:r w:rsidRPr="00604271">
        <w:rPr>
          <w:rFonts w:ascii="Arial" w:hAnsi="Arial"/>
          <w:b/>
          <w:lang w:val="en-US"/>
        </w:rPr>
        <w:tab/>
      </w:r>
      <w:r w:rsidRPr="00604271">
        <w:rPr>
          <w:rFonts w:ascii="Arial" w:hAnsi="Arial"/>
          <w:b/>
          <w:lang w:val="en-US"/>
        </w:rPr>
        <w:tab/>
      </w:r>
      <w:r w:rsidRPr="00604271">
        <w:rPr>
          <w:rFonts w:ascii="Arial" w:hAnsi="Arial"/>
          <w:b/>
          <w:lang w:val="en-US"/>
        </w:rPr>
        <w:tab/>
      </w:r>
    </w:p>
    <w:p w:rsidR="00F07EB8" w:rsidRPr="00604271" w:rsidRDefault="00763F1F">
      <w:pPr>
        <w:ind w:firstLine="284"/>
        <w:rPr>
          <w:rFonts w:ascii="Arial" w:hAnsi="Arial"/>
          <w:b/>
          <w:lang w:val="en-US"/>
        </w:rPr>
      </w:pPr>
      <w:r w:rsidRPr="00A41034">
        <w:rPr>
          <w:rFonts w:ascii="Arial" w:hAnsi="Arial" w:cs="Arial"/>
          <w:noProof/>
          <w:sz w:val="18"/>
        </w:rPr>
        <mc:AlternateContent>
          <mc:Choice Requires="wps">
            <w:drawing>
              <wp:anchor distT="0" distB="0" distL="114300" distR="114300" simplePos="0" relativeHeight="251653632" behindDoc="0" locked="0" layoutInCell="1" allowOverlap="1" wp14:editId="3457917B">
                <wp:simplePos x="0" y="0"/>
                <wp:positionH relativeFrom="column">
                  <wp:posOffset>1606550</wp:posOffset>
                </wp:positionH>
                <wp:positionV relativeFrom="paragraph">
                  <wp:posOffset>154305</wp:posOffset>
                </wp:positionV>
                <wp:extent cx="4457700" cy="0"/>
                <wp:effectExtent l="0" t="0" r="0" b="0"/>
                <wp:wrapNone/>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2DEC94" id="Line 1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12.15pt" to="477.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K5jAIAAGMFAAAOAAAAZHJzL2Uyb0RvYy54bWysVFFvmzAQfp+0/2D5nQIJJASVVC2QvXRb&#10;pXbas4NNsAY2sp2QaNp/39kJrOlepqkgWT7b9/m7++58e3fsWnRgSnMpMhzeBBgxUUnKxS7D3142&#10;XoKRNkRQ0krBMnxiGt+tP364HfqUzWQjW8oUAhCh06HPcGNMn/q+rhrWEX0jeyZgs5aqIwZMtfOp&#10;IgOgd60/C4KFP0hFeyUrpjWsFudNvHb4dc0q87WuNTOozTBwM25Ubtza0V/fknSnSN/w6kKD/AeL&#10;jnABl05QBTEE7RX/C6rjlZJa1uamkp0v65pXzMUA0YTBm2ieG9IzFwskR/dTmvT7wVZfDk8KcQra&#10;rTASpAONHrlgKExsboZep3AkF0/KRlcdxXP/KKsfGgmZN0TsmOP4curBL7Qe/pWLNXQPN2yHz5LC&#10;GbI30iXqWKvOQkIK0NHpcZr0YEeDKliMoni5DEC2atzzSTo69kqbT0x2yE4y3AJpB0wOj9pYIiQd&#10;j9h7hNzwtnVytwINGV7Fs9g5aNlyajftMa1227xV6EBswbjPRQU7r48puRfUgTWM0PIyN4S35zlc&#10;3gqLx1wNnhmBdTQwdesQoquPn6tgVSZlEnnRbFF6UVAU3v0mj7zFJlzGxbzI8yL8ZYmGUdpwSpmw&#10;XMdaDaN/q4VL15yrbKrWKSn+NbrLHpC9Znq/iYNlNE+85TKee9G8DLyHZJN793m4WCzLh/yhfMO0&#10;dNHr9yE7pdKyknvD1HNDB0S5lX8er2YhBgN6ewY1Ax9GpN3Bo1QZhZGS5js3jatWW2cW40rrJLD/&#10;ResJ/ZyIUUNrTSpcYvuTKtB81Nc1ga37cwdtJT09qbE5oJOd0+XVsU/Faxvmr9/G9W8AAAD//wMA&#10;UEsDBBQABgAIAAAAIQBPUZdg3AAAAAkBAAAPAAAAZHJzL2Rvd25yZXYueG1sTI9BT8MwDIXvSPyH&#10;yEhcJpbSUgSl6YSA3rgwQFy9xrQVjdM12Vb49RhxgJv9/PT8vXI1u0HtaQq9ZwPnywQUceNtz62B&#10;l+f67ApUiMgWB89k4JMCrKrjoxIL6w/8RPt1bJWEcCjQQBfjWGgdmo4chqUfieX27ieHUdap1XbC&#10;g4S7QadJcqkd9iwfOhzprqPmY71zBkL9Stv6a9Eskres9ZRu7x8f0JjTk/n2BlSkOf6Z4Qdf0KES&#10;po3fsQ1qMJDmmXSJMlxkoMRwnecibH4FXZX6f4PqGwAA//8DAFBLAQItABQABgAIAAAAIQC2gziS&#10;/gAAAOEBAAATAAAAAAAAAAAAAAAAAAAAAABbQ29udGVudF9UeXBlc10ueG1sUEsBAi0AFAAGAAgA&#10;AAAhADj9If/WAAAAlAEAAAsAAAAAAAAAAAAAAAAALwEAAF9yZWxzLy5yZWxzUEsBAi0AFAAGAAgA&#10;AAAhAPFzUrmMAgAAYwUAAA4AAAAAAAAAAAAAAAAALgIAAGRycy9lMm9Eb2MueG1sUEsBAi0AFAAG&#10;AAgAAAAhAE9Rl2DcAAAACQEAAA8AAAAAAAAAAAAAAAAA5gQAAGRycy9kb3ducmV2LnhtbFBLBQYA&#10;AAAABAAEAPMAAADvBQAAAAA=&#10;"/>
            </w:pict>
          </mc:Fallback>
        </mc:AlternateContent>
      </w:r>
      <w:r w:rsidR="00803CA8" w:rsidRPr="00604271">
        <w:rPr>
          <w:rFonts w:ascii="Arial" w:hAnsi="Arial"/>
          <w:b/>
          <w:lang w:val="en-US"/>
        </w:rPr>
        <w:t>Additional information</w:t>
      </w:r>
      <w:r w:rsidR="00F07EB8" w:rsidRPr="00604271">
        <w:rPr>
          <w:rFonts w:ascii="Arial" w:hAnsi="Arial"/>
          <w:b/>
          <w:lang w:val="en-US"/>
        </w:rPr>
        <w:t xml:space="preserve">  </w:t>
      </w:r>
      <w:r w:rsidR="00F65448" w:rsidRPr="00604271">
        <w:rPr>
          <w:rFonts w:ascii="Arial" w:hAnsi="Arial"/>
          <w:b/>
          <w:lang w:val="en-US"/>
        </w:rPr>
        <w:t xml:space="preserve"> </w:t>
      </w:r>
    </w:p>
    <w:p w:rsidR="00F07EB8" w:rsidRPr="00604271" w:rsidRDefault="00F07EB8">
      <w:pPr>
        <w:ind w:firstLine="284"/>
        <w:rPr>
          <w:rFonts w:ascii="Arial" w:hAnsi="Arial"/>
          <w:b/>
          <w:lang w:val="en-US"/>
        </w:rPr>
      </w:pPr>
    </w:p>
    <w:p w:rsidR="00F07EB8" w:rsidRPr="00604271" w:rsidRDefault="00763F1F">
      <w:pPr>
        <w:pStyle w:val="Titolo3"/>
        <w:ind w:firstLine="284"/>
        <w:rPr>
          <w:rFonts w:ascii="Arial" w:hAnsi="Arial"/>
          <w:sz w:val="20"/>
          <w:lang w:val="en-US"/>
        </w:rPr>
      </w:pPr>
      <w:r w:rsidRPr="00A41034">
        <w:rPr>
          <w:rFonts w:ascii="Arial" w:hAnsi="Arial" w:cs="Arial"/>
          <w:b w:val="0"/>
          <w:noProof/>
          <w:sz w:val="20"/>
        </w:rPr>
        <mc:AlternateContent>
          <mc:Choice Requires="wps">
            <w:drawing>
              <wp:anchor distT="0" distB="0" distL="114300" distR="114300" simplePos="0" relativeHeight="251655680" behindDoc="0" locked="0" layoutInCell="1" allowOverlap="1" wp14:editId="3158EB60">
                <wp:simplePos x="0" y="0"/>
                <wp:positionH relativeFrom="column">
                  <wp:posOffset>4678680</wp:posOffset>
                </wp:positionH>
                <wp:positionV relativeFrom="paragraph">
                  <wp:posOffset>149860</wp:posOffset>
                </wp:positionV>
                <wp:extent cx="1371600" cy="0"/>
                <wp:effectExtent l="0" t="0" r="0" b="0"/>
                <wp:wrapNone/>
                <wp:docPr id="1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39F7D5" id="Line 1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11.8pt" to="476.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PoigIAAGMFAAAOAAAAZHJzL2Uyb0RvYy54bWysVFFvmzAQfp+0/2DxToGEkASVVC2QvXRb&#10;pXbas2ObYA1sZDsh0bT/vrMJrOlepqkgWT7b9/m7++58e3dqG3RkSnMpMi+6CT3EBJGUi33mfXvZ&#10;+isPaYMFxY0ULPPOTHt3m48fbvsuZTNZy4YyhQBE6LTvMq82pkuDQJOatVjfyI4J2KykarEBU+0D&#10;qnAP6G0TzMIwCXqpaKckYVrDajFsehuHX1WMmK9VpZlBTeYBN+NG5cadHYPNLU73Cnc1Jxca+D9Y&#10;tJgLuHSCKrDB6KD4X1AtJ0pqWZkbIttAVhUnzMUA0UThm2iea9wxFwskR3dTmvT7wZIvxyeFOAXt&#10;QCmBW9DokQuGosTmpu90Ckdy8aRsdOQknrtHSX5oJGReY7FnjuPLuQO/yHoEVy7W0B3csOs/Swpn&#10;8MFIl6hTpVoLCSlAJ6fHedKDnQwisBjNl1ESgmxk3AtwOjp2SptPTLbITjKvAdIOGB8ftbFEcDoe&#10;sfcIueVN4+RuBOozb72YLZyDlg2ndtMe02q/yxuFjtgWjPtcVLDz+piSB0EdWM0wLS9zg3kzzOHy&#10;Rlg85mpwYATWycDUrUOIrj5+rsN1uSpXsR/PktKPw6Lw77d57CfbaLko5kWeF9EvSzSK05pTyoTl&#10;OtZqFP9bLVy6ZqiyqVqnpATX6C57QPaa6f12ES7j+cpfLhdzP56Xof+w2ub+fR4lybJ8yB/KN0xL&#10;F71+H7JTKi0reTBMPde0R5Rb+eeL9SzywIDeni0H3RBu9vAoEaM8pKT5zk3tqtXWmcW40noV2v+i&#10;9YQ+JGLU0FqTCpfY/qQKNB/1dU1g637ooJ2k5yc1Ngd0snO6vDr2qXhtw/z127j5DQAA//8DAFBL&#10;AwQUAAYACAAAACEAF4OF5twAAAAJAQAADwAAAGRycy9kb3ducmV2LnhtbEyPTU+DQBCG7yb+h82Y&#10;eGnsIkRUZGmMys2LVeN1yo5AZGcpu23RX+8YD3p8P/LOM+VqdoPa0xR6zwbOlwko4sbbnlsDL8/1&#10;2RWoEJEtDp7JwCcFWFXHRyUW1h/4ifbr2CoZ4VCggS7GsdA6NB05DEs/Ekv27ieHUeTUajvhQcbd&#10;oNMkybXDnuVChyPdddR8rHfOQKhfaVt/LZpF8pa1ntLt/eMDGnN6Mt/egIo0x78y/OALOlTCtPE7&#10;tkENBi6zXNCjgTTLQUnh+iIVY/Nr6KrU/z+ovgEAAP//AwBQSwECLQAUAAYACAAAACEAtoM4kv4A&#10;AADhAQAAEwAAAAAAAAAAAAAAAAAAAAAAW0NvbnRlbnRfVHlwZXNdLnhtbFBLAQItABQABgAIAAAA&#10;IQA4/SH/1gAAAJQBAAALAAAAAAAAAAAAAAAAAC8BAABfcmVscy8ucmVsc1BLAQItABQABgAIAAAA&#10;IQDBFwPoigIAAGMFAAAOAAAAAAAAAAAAAAAAAC4CAABkcnMvZTJvRG9jLnhtbFBLAQItABQABgAI&#10;AAAAIQAXg4Xm3AAAAAkBAAAPAAAAAAAAAAAAAAAAAOQEAABkcnMvZG93bnJldi54bWxQSwUGAAAA&#10;AAQABADzAAAA7QUAAAAA&#10;"/>
            </w:pict>
          </mc:Fallback>
        </mc:AlternateContent>
      </w:r>
      <w:r w:rsidR="00803CA8" w:rsidRPr="00604271">
        <w:rPr>
          <w:rFonts w:ascii="Arial" w:hAnsi="Arial"/>
          <w:sz w:val="20"/>
          <w:lang w:val="en-US"/>
        </w:rPr>
        <w:t xml:space="preserve">Unpaid overdue amount     </w:t>
      </w:r>
      <w:r w:rsidR="00F07EB8" w:rsidRPr="00604271">
        <w:rPr>
          <w:rFonts w:ascii="Arial" w:hAnsi="Arial"/>
          <w:sz w:val="20"/>
          <w:lang w:val="en-US"/>
        </w:rPr>
        <w:t xml:space="preserve"> </w:t>
      </w:r>
      <w:r w:rsidR="00F65448" w:rsidRPr="00604271">
        <w:rPr>
          <w:rFonts w:ascii="Arial" w:hAnsi="Arial"/>
          <w:sz w:val="20"/>
          <w:lang w:val="en-US"/>
        </w:rPr>
        <w:tab/>
      </w:r>
      <w:r w:rsidR="00F65448" w:rsidRPr="00604271">
        <w:rPr>
          <w:rFonts w:ascii="Arial" w:hAnsi="Arial"/>
          <w:sz w:val="20"/>
          <w:lang w:val="en-US"/>
        </w:rPr>
        <w:tab/>
      </w:r>
      <w:r w:rsidR="00F65448" w:rsidRPr="00604271">
        <w:rPr>
          <w:rFonts w:ascii="Arial" w:hAnsi="Arial"/>
          <w:sz w:val="20"/>
          <w:lang w:val="en-US"/>
        </w:rPr>
        <w:tab/>
      </w:r>
      <w:r w:rsidR="00F65448" w:rsidRPr="00604271">
        <w:rPr>
          <w:rFonts w:ascii="Arial" w:hAnsi="Arial"/>
          <w:sz w:val="20"/>
          <w:lang w:val="en-US"/>
        </w:rPr>
        <w:tab/>
      </w:r>
      <w:r w:rsidR="00F65448" w:rsidRPr="00604271">
        <w:rPr>
          <w:rFonts w:ascii="Arial" w:hAnsi="Arial"/>
          <w:sz w:val="20"/>
          <w:lang w:val="en-US"/>
        </w:rPr>
        <w:tab/>
      </w:r>
      <w:r w:rsidR="00803CA8" w:rsidRPr="00604271">
        <w:rPr>
          <w:rFonts w:ascii="Arial" w:hAnsi="Arial"/>
          <w:sz w:val="20"/>
          <w:lang w:val="en-US"/>
        </w:rPr>
        <w:t>Due date</w:t>
      </w:r>
      <w:r w:rsidR="00116F0C" w:rsidRPr="00604271">
        <w:rPr>
          <w:rFonts w:ascii="Arial" w:hAnsi="Arial"/>
          <w:sz w:val="20"/>
          <w:lang w:val="en-US"/>
        </w:rPr>
        <w:t xml:space="preserve">  </w:t>
      </w:r>
      <w:r w:rsidR="00F65448" w:rsidRPr="00604271">
        <w:rPr>
          <w:rFonts w:ascii="Arial" w:hAnsi="Arial"/>
          <w:sz w:val="20"/>
          <w:lang w:val="en-US"/>
        </w:rPr>
        <w:t xml:space="preserve"> </w:t>
      </w:r>
    </w:p>
    <w:p w:rsidR="00F07EB8" w:rsidRPr="00604271" w:rsidRDefault="00763F1F">
      <w:pPr>
        <w:ind w:firstLine="284"/>
        <w:rPr>
          <w:rFonts w:ascii="Arial" w:hAnsi="Arial"/>
          <w:b/>
          <w:lang w:val="en-US"/>
        </w:rPr>
      </w:pPr>
      <w:r w:rsidRPr="00A41034">
        <w:rPr>
          <w:rFonts w:ascii="Arial" w:hAnsi="Arial" w:cs="Arial"/>
          <w:b/>
          <w:noProof/>
        </w:rPr>
        <mc:AlternateContent>
          <mc:Choice Requires="wps">
            <w:drawing>
              <wp:anchor distT="0" distB="0" distL="114300" distR="114300" simplePos="0" relativeHeight="251654656" behindDoc="0" locked="0" layoutInCell="1" allowOverlap="1" wp14:editId="55F60E06">
                <wp:simplePos x="0" y="0"/>
                <wp:positionH relativeFrom="column">
                  <wp:posOffset>1670685</wp:posOffset>
                </wp:positionH>
                <wp:positionV relativeFrom="paragraph">
                  <wp:posOffset>3810</wp:posOffset>
                </wp:positionV>
                <wp:extent cx="2287270" cy="0"/>
                <wp:effectExtent l="0" t="0" r="0" b="0"/>
                <wp:wrapNone/>
                <wp:docPr id="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72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FCAB2B" id="Line 1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5pt,.3pt" to="311.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UwiwIAAGMFAAAOAAAAZHJzL2Uyb0RvYy54bWysVN9v2yAQfp+0/wHx7vpHnNix6lSt4+yl&#10;2yq1056JwTGaDRaQONG0/30Hib2me5mm2hLigPv47r47bu+OXYsOTGkuRY7DmwAjJipJudjl+NvL&#10;xksx0oYISlopWI5PTOO71ccPt0OfsUg2sqVMIQAROhv6HDfG9Jnv66phHdE3smcCNmupOmLAVDuf&#10;KjIAetf6URAs/EEq2itZMa1hdX3exCuHX9esMl/rWjOD2hwDN+NG5catHf3VLcl2ivQNry40yH+w&#10;6AgXcOkEtSaGoL3if0F1vFJSy9rcVLLzZV3zirkYIJoweBPNc0N65mKB5Oh+SpN+P9jqy+FJIU5B&#10;uwQjQTrQ6JELhsCE3Ay9zuBIIZ6Uja46iuf+UVY/NBKyaIjYMcfx5dSDX2g9/CsXa+gebtgOnyWF&#10;M2RvpEvUsVadhYQUoKPT4zTpwY4GVbAYRWkSJSBbNe75JBsde6XNJyY7ZCc5boG0AyaHR20sEZKN&#10;R+w9Qm542zq5W4GGHC/n0dw5aNlyajftMa1226JV6EBswbjPRQU7r48puRfUgTWM0PIyN4S35zlc&#10;3gqLx1wNnhmBdTQwdesQoquPn8tgWaZlGntxtCi9OFivvftNEXuLTZjM17N1UazDX5ZoGGcNp5QJ&#10;y3Ws1TD+t1q4dM25yqZqnZLiX6O77AHZa6b3m3mQxLPUS5L5zItnZeA9pJvCuy/CxSIpH4qH8g3T&#10;0kWv34fslErLSu4NU88NHRDlVv7ZfBmFGAzobSgZ+2FE2h08SpVRGClpvnPTuGq1dWYxrrROA/tf&#10;tJ7Qz4kYNbTWpMIltj+pAs1HfV0T2Lo/d9BW0tOTGpsDOtk5XV4d+1S8tmH++m1c/QYAAP//AwBQ&#10;SwMEFAAGAAgAAAAhAJuvFULZAAAABQEAAA8AAABkcnMvZG93bnJldi54bWxMjsFOwzAQRO9I/IO1&#10;SFwq6jSRIhSyqRCQGxcKiOs23iZR43Uau23g63FPcBzN6M0r17Md1Ikn3ztBWC0TUCyNM720CB/v&#10;9d09KB9IDA1OGOGbPayr66uSCuPO8sanTWhVhIgvCKELYSy09k3HlvzSjSyx27nJUohxarWZ6Bzh&#10;dtBpkuTaUi/xoaORnzpu9pujRfD1Jx/qn0WzSL6y1nF6eH59IcTbm/nxAVTgOfyN4aIf1aGKTlt3&#10;FOPVgJDm2SpOEXJQsc7TLAO1vURdlfq/ffULAAD//wMAUEsBAi0AFAAGAAgAAAAhALaDOJL+AAAA&#10;4QEAABMAAAAAAAAAAAAAAAAAAAAAAFtDb250ZW50X1R5cGVzXS54bWxQSwECLQAUAAYACAAAACEA&#10;OP0h/9YAAACUAQAACwAAAAAAAAAAAAAAAAAvAQAAX3JlbHMvLnJlbHNQSwECLQAUAAYACAAAACEA&#10;ss7lMIsCAABjBQAADgAAAAAAAAAAAAAAAAAuAgAAZHJzL2Uyb0RvYy54bWxQSwECLQAUAAYACAAA&#10;ACEAm68VQtkAAAAFAQAADwAAAAAAAAAAAAAAAADlBAAAZHJzL2Rvd25yZXYueG1sUEsFBgAAAAAE&#10;AAQA8wAAAOsFAAAAAA==&#10;"/>
            </w:pict>
          </mc:Fallback>
        </mc:AlternateContent>
      </w:r>
    </w:p>
    <w:p w:rsidR="00F07EB8" w:rsidRPr="00604271" w:rsidRDefault="00763F1F">
      <w:pPr>
        <w:ind w:firstLine="284"/>
        <w:rPr>
          <w:rFonts w:ascii="Arial" w:hAnsi="Arial"/>
          <w:b/>
          <w:lang w:val="en-US"/>
        </w:rPr>
      </w:pPr>
      <w:r w:rsidRPr="00A41034">
        <w:rPr>
          <w:rFonts w:ascii="Arial" w:hAnsi="Arial" w:cs="Arial"/>
          <w:noProof/>
          <w:sz w:val="18"/>
        </w:rPr>
        <mc:AlternateContent>
          <mc:Choice Requires="wps">
            <w:drawing>
              <wp:anchor distT="0" distB="0" distL="114300" distR="114300" simplePos="0" relativeHeight="251656704" behindDoc="0" locked="0" layoutInCell="1" allowOverlap="1" wp14:editId="11DFF679">
                <wp:simplePos x="0" y="0"/>
                <wp:positionH relativeFrom="column">
                  <wp:posOffset>1297305</wp:posOffset>
                </wp:positionH>
                <wp:positionV relativeFrom="paragraph">
                  <wp:posOffset>143510</wp:posOffset>
                </wp:positionV>
                <wp:extent cx="4745990" cy="0"/>
                <wp:effectExtent l="0" t="0" r="0" b="0"/>
                <wp:wrapNone/>
                <wp:docPr id="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59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E7425A" id="Line 15"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11.3pt" to="475.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mXkgIAAG0FAAAOAAAAZHJzL2Uyb0RvYy54bWysVFFvmzAQfp+0/2DxToEEQoJKqpaQvXRb&#10;pHbbs4NNsGZsZDsh0bT/vrNJaNO9TFMTCfnsu8/f3Xfn27tjy9GBKs2kyL3oJvQQFZUkTOxy79vz&#10;2p97SBssCOZS0Nw7Ue3dLT9+uO27jE5kIzmhCgGI0Fnf5V5jTJcFga4a2mJ9Izsq4LCWqsUGTLUL&#10;iMI9oLc8mIThLOilIp2SFdUadlfDobd0+HVNK/O1rjU1iOcecDPuq9x3a7/B8hZnO4W7hlVnGvg/&#10;WLSYCbh0hFphg9Fesb+gWlYpqWVtbirZBrKuWUVdDpBNFL7J5qnBHXW5QHF0N5ZJvx9s9eWwUYgR&#10;0G7mIYFb0OiRCYqixNam73QGLoXYKJtddRRP3aOsfmokZNFgsaOO4/Opg7jIRgRXIdbQHdyw7T9L&#10;Aj54b6Qr1LFWLao5677bQAsOxUBHp8xpVIYeDapgM07jZLEAAavLWYAzC2EDO6XNJypbZBe5x4G+&#10;A8SHR20spRcX6y7kmnHuhOcC9bm3SCaJC9CSM2IPrZtWu23BFTpg2zru5/KDk9duSu4FcWANxaQ8&#10;rw1mfFjD5VxYPOq6cWAE1tHA0u1Diq5Tfi3CRTkv57EfT2alH4erlX+/LmJ/to7SZDVdFcUq+m2J&#10;RnHWMEKosFwvXRvF/9YV5/kZ+m3s27EowTW6qx6QvWZ6v07CNJ7O/TRNpn48LUP/Yb4u/Psims3S&#10;8qF4KN8wLV32+n3IjqW0rOTeUPXUkB4RZuWfJotJ5IEBUz5JB90Q5jt4niqjPKSk+cFM4/rW9pnF&#10;uNJ6Htr/WesRfSjERUNrjSqcc3spFWh+0deNg52AYZa2kpw26jImMNMu6Pz+2EfjtQ3r16/k8g8A&#10;AAD//wMAUEsDBBQABgAIAAAAIQD02/4y3QAAAAkBAAAPAAAAZHJzL2Rvd25yZXYueG1sTI9NT8Mw&#10;DIbvSPyHyEjcWLIOBitNpwkBFyQkRuGcNqatSJyqybry7zHiADd/PHr9uNjO3okJx9gH0rBcKBBI&#10;TbA9tRqq14eLGxAxGbLGBUINXxhhW56eFCa34UgvOO1TKziEYm40dCkNuZSx6dCbuAgDEu8+wuhN&#10;4nZspR3NkcO9k5lSa+lNT3yhMwPeddh87g9ew+796X71PNU+OLtpqzfrK/WYaX1+Nu9uQSSc0x8M&#10;P/qsDiU71eFANgqnIVOXK0a5yNYgGNhcLa9B1L8DWRby/wflNwAAAP//AwBQSwECLQAUAAYACAAA&#10;ACEAtoM4kv4AAADhAQAAEwAAAAAAAAAAAAAAAAAAAAAAW0NvbnRlbnRfVHlwZXNdLnhtbFBLAQIt&#10;ABQABgAIAAAAIQA4/SH/1gAAAJQBAAALAAAAAAAAAAAAAAAAAC8BAABfcmVscy8ucmVsc1BLAQIt&#10;ABQABgAIAAAAIQBhNGmXkgIAAG0FAAAOAAAAAAAAAAAAAAAAAC4CAABkcnMvZTJvRG9jLnhtbFBL&#10;AQItABQABgAIAAAAIQD02/4y3QAAAAkBAAAPAAAAAAAAAAAAAAAAAOwEAABkcnMvZG93bnJldi54&#10;bWxQSwUGAAAAAAQABADzAAAA9gUAAAAA&#10;"/>
            </w:pict>
          </mc:Fallback>
        </mc:AlternateContent>
      </w:r>
      <w:r w:rsidR="009F1310" w:rsidRPr="00604271">
        <w:rPr>
          <w:rFonts w:ascii="Arial" w:hAnsi="Arial"/>
          <w:b/>
          <w:lang w:val="en-US"/>
        </w:rPr>
        <w:t>Total amount due</w:t>
      </w:r>
      <w:r w:rsidR="00F07EB8" w:rsidRPr="00604271">
        <w:rPr>
          <w:rFonts w:ascii="Arial" w:hAnsi="Arial"/>
          <w:b/>
          <w:lang w:val="en-US"/>
        </w:rPr>
        <w:t xml:space="preserve"> </w:t>
      </w:r>
      <w:r w:rsidR="00F65448" w:rsidRPr="00604271">
        <w:rPr>
          <w:rFonts w:ascii="Arial" w:hAnsi="Arial"/>
          <w:b/>
          <w:lang w:val="en-US"/>
        </w:rPr>
        <w:t xml:space="preserve"> </w:t>
      </w:r>
    </w:p>
    <w:p w:rsidR="00F07EB8" w:rsidRPr="00604271" w:rsidRDefault="00F07EB8">
      <w:pPr>
        <w:ind w:firstLine="284"/>
        <w:rPr>
          <w:rFonts w:ascii="Arial" w:hAnsi="Arial"/>
          <w:b/>
          <w:lang w:val="en-US"/>
        </w:rPr>
      </w:pPr>
    </w:p>
    <w:p w:rsidR="008B003E" w:rsidRPr="00763F1F" w:rsidRDefault="00763F1F">
      <w:pPr>
        <w:ind w:firstLine="284"/>
        <w:rPr>
          <w:rFonts w:ascii="Arial" w:hAnsi="Arial" w:cs="Arial"/>
          <w:b/>
          <w:lang w:val="en-US"/>
        </w:rPr>
      </w:pPr>
      <w:r w:rsidRPr="00763F1F">
        <w:rPr>
          <w:rFonts w:ascii="Arial" w:hAnsi="Arial" w:cs="Arial"/>
          <w:b/>
          <w:noProof/>
        </w:rPr>
        <mc:AlternateContent>
          <mc:Choice Requires="wps">
            <w:drawing>
              <wp:anchor distT="0" distB="0" distL="114300" distR="114300" simplePos="0" relativeHeight="251643392" behindDoc="0" locked="0" layoutInCell="1" allowOverlap="1" wp14:editId="6B58CA51">
                <wp:simplePos x="0" y="0"/>
                <wp:positionH relativeFrom="column">
                  <wp:posOffset>190500</wp:posOffset>
                </wp:positionH>
                <wp:positionV relativeFrom="paragraph">
                  <wp:posOffset>0</wp:posOffset>
                </wp:positionV>
                <wp:extent cx="147320" cy="14732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47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9854B" id="Rectangle 14" o:spid="_x0000_s1026" style="position:absolute;margin-left:15pt;margin-top:0;width:11.6pt;height:11.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yJtwIAAIsFAAAOAAAAZHJzL2Uyb0RvYy54bWysVFFv0zAQfkfiP1h+75K06dJFS6euaxHS&#10;gImBeHZtJ7Fw7GC7TTvEf+fstKFjPCBEIlk++/z5u7vPd32zbyTacWOFVgVOLmKMuKKaCVUV+POn&#10;9WiGkXVEMSK14gU+cItv5q9fXXdtzse61pJxgwBE2bxrC1w71+ZRZGnNG2IvdMsVbJbaNMSBaaqI&#10;GdIBeiOjcRxfRp02rDWacmth9a7fxPOAX5acug9lablDssDAzYXRhHHjx2h+TfLKkLYW9EiD/AOL&#10;hggFlw5Qd8QRtDXiBVQjqNFWl+6C6ibSZSkoDzFANEn8WzSPNWl5iAWSY9shTfb/wdL3uweDBIPa&#10;pRgp0kCNPkLWiKokR7AGCepam4PfY/tgfIi2vdf0q0VKL2tw4wtjdFdzwoBW4v2jZwe8YeEo2nTv&#10;NAN4snU65GpfmsYDQhbQPpTkMJSE7x2isJik2WQMhaOwdZz7G0h+Otwa695w3SA/KbAB7gGc7O6t&#10;611PLoG8loKthZTBMNVmKQ3aEVDHOnyBP8R47iYV6gp8NR1PA/KzPXsOEYfvTxCNcCBzKZoCzwYn&#10;kvusrRQDmiR3RMh+DtFJ5Zd4EHAfB1h7B9OwDskJ4vq+WE/jLJ3MRlk2nYzSySoe3c7Wy9FimVxe&#10;Zqvb5e0q+eFZJ2leC8a4WgVMe9J6kv6dlo6vrlfpoPaBoGeltxDjY806xIQvxWR6NU4wGPDcxlkf&#10;NSKygj5BncHIaPdFuDqI3NfdYzxL5yz2/zGdA3qo/tnF0YvYeo89pAoyecpaEKXXYa/njWYH0CRw&#10;CMKDDgaTWpsnjDroBgW237bEcIzkWwW6vkrS1LePYKTTzEvSnO9szneIogBVYIdRP126vuVsWyOq&#10;Gm5KQrRKL+AtlCLo1L+TnhXw9ga8+BDBsTv5lnJuB69fPXT+EwAA//8DAFBLAwQUAAYACAAAACEA&#10;D81nwdoAAAAFAQAADwAAAGRycy9kb3ducmV2LnhtbEyPQU/DMAyF70j8h8hI3FhKKxB0TScEGhLH&#10;rbtwcxuvLTRO1aRb4ddjTnDxk/Ws9z4Xm8UN6kRT6D0buF0loIgbb3tuDRyq7c0DqBCRLQ6eycAX&#10;BdiUlxcF5tafeUenfWyVhHDI0UAX45hrHZqOHIaVH4nFO/rJYZR1arWd8CzhbtBpktxrhz1LQ4cj&#10;PXfUfO5nZ6Du0wN+76rXxD1us/i2VB/z+4sx11fL0xpUpCX+HcMvvqBDKUy1n9kGNRjIEnklGpAp&#10;7l2WgqoNpKK6LPR/+vIHAAD//wMAUEsBAi0AFAAGAAgAAAAhALaDOJL+AAAA4QEAABMAAAAAAAAA&#10;AAAAAAAAAAAAAFtDb250ZW50X1R5cGVzXS54bWxQSwECLQAUAAYACAAAACEAOP0h/9YAAACUAQAA&#10;CwAAAAAAAAAAAAAAAAAvAQAAX3JlbHMvLnJlbHNQSwECLQAUAAYACAAAACEApaT8ibcCAACLBQAA&#10;DgAAAAAAAAAAAAAAAAAuAgAAZHJzL2Uyb0RvYy54bWxQSwECLQAUAAYACAAAACEAD81nwdoAAAAF&#10;AQAADwAAAAAAAAAAAAAAAAARBQAAZHJzL2Rvd25yZXYueG1sUEsFBgAAAAAEAAQA8wAAABgGAAAA&#10;AA==&#10;"/>
            </w:pict>
          </mc:Fallback>
        </mc:AlternateContent>
      </w:r>
      <w:r w:rsidR="00F07EB8" w:rsidRPr="00763F1F">
        <w:rPr>
          <w:rFonts w:ascii="Arial" w:hAnsi="Arial" w:cs="Arial"/>
          <w:b/>
          <w:lang w:val="en-US"/>
        </w:rPr>
        <w:tab/>
      </w:r>
      <w:r w:rsidR="002F6076" w:rsidRPr="00604271">
        <w:rPr>
          <w:rFonts w:ascii="Arial" w:hAnsi="Arial" w:cs="Arial"/>
          <w:b/>
          <w:lang w:val="en-US"/>
        </w:rPr>
        <w:t>Disputed</w:t>
      </w:r>
      <w:r w:rsidR="00776F96" w:rsidRPr="00604271">
        <w:rPr>
          <w:rFonts w:ascii="Arial" w:hAnsi="Arial" w:cs="Arial"/>
          <w:b/>
          <w:lang w:val="en-US"/>
        </w:rPr>
        <w:t xml:space="preserve"> </w:t>
      </w:r>
      <w:r w:rsidR="004940B0" w:rsidRPr="00604271">
        <w:rPr>
          <w:rFonts w:ascii="Arial" w:hAnsi="Arial" w:cs="Arial"/>
          <w:b/>
          <w:lang w:val="en-US"/>
        </w:rPr>
        <w:t>by the Borrower</w:t>
      </w:r>
    </w:p>
    <w:p w:rsidR="00F07EB8" w:rsidRPr="00604271" w:rsidRDefault="008B003E">
      <w:pPr>
        <w:ind w:firstLine="284"/>
        <w:rPr>
          <w:rFonts w:ascii="Arial" w:hAnsi="Arial"/>
          <w:b/>
          <w:lang w:val="en-US"/>
        </w:rPr>
      </w:pPr>
      <w:r w:rsidRPr="00604271">
        <w:rPr>
          <w:rFonts w:ascii="Arial" w:hAnsi="Arial"/>
          <w:b/>
          <w:lang w:val="en-US"/>
        </w:rPr>
        <w:t xml:space="preserve">        </w:t>
      </w:r>
      <w:r w:rsidR="00F07EB8" w:rsidRPr="00604271">
        <w:rPr>
          <w:rFonts w:ascii="Arial" w:hAnsi="Arial"/>
          <w:b/>
          <w:lang w:val="en-US"/>
        </w:rPr>
        <w:t>(</w:t>
      </w:r>
      <w:r w:rsidR="002F6076" w:rsidRPr="00604271">
        <w:rPr>
          <w:rFonts w:ascii="Arial" w:hAnsi="Arial"/>
          <w:b/>
          <w:lang w:val="en-US"/>
        </w:rPr>
        <w:t>Please</w:t>
      </w:r>
      <w:r w:rsidR="00946E4E" w:rsidRPr="00604271">
        <w:rPr>
          <w:rFonts w:ascii="Arial" w:hAnsi="Arial"/>
          <w:b/>
          <w:lang w:val="en-US"/>
        </w:rPr>
        <w:t xml:space="preserve"> attach herewit</w:t>
      </w:r>
      <w:r w:rsidRPr="00604271">
        <w:rPr>
          <w:rFonts w:ascii="Arial" w:hAnsi="Arial"/>
          <w:b/>
          <w:lang w:val="en-US"/>
        </w:rPr>
        <w:t>h</w:t>
      </w:r>
      <w:r w:rsidR="00946E4E" w:rsidRPr="00604271">
        <w:rPr>
          <w:rFonts w:ascii="Arial" w:hAnsi="Arial"/>
          <w:b/>
          <w:lang w:val="en-US"/>
        </w:rPr>
        <w:t xml:space="preserve"> copy of the relevant communications</w:t>
      </w:r>
      <w:r w:rsidRPr="00604271">
        <w:rPr>
          <w:rFonts w:ascii="Arial" w:hAnsi="Arial"/>
          <w:b/>
          <w:lang w:val="en-US"/>
        </w:rPr>
        <w:t xml:space="preserve"> and details</w:t>
      </w:r>
      <w:r w:rsidR="00F07EB8" w:rsidRPr="00604271">
        <w:rPr>
          <w:rFonts w:ascii="Arial" w:hAnsi="Arial"/>
          <w:b/>
          <w:lang w:val="en-US"/>
        </w:rPr>
        <w:t>)</w:t>
      </w:r>
      <w:r w:rsidR="00F07EB8" w:rsidRPr="00604271">
        <w:rPr>
          <w:rFonts w:ascii="Arial" w:hAnsi="Arial"/>
          <w:b/>
          <w:lang w:val="en-US"/>
        </w:rPr>
        <w:tab/>
      </w:r>
    </w:p>
    <w:p w:rsidR="00F07EB8" w:rsidRPr="00604271" w:rsidRDefault="00763F1F">
      <w:pPr>
        <w:ind w:firstLine="284"/>
        <w:rPr>
          <w:rFonts w:ascii="Arial" w:hAnsi="Arial"/>
          <w:sz w:val="18"/>
          <w:lang w:val="en-US"/>
        </w:rPr>
      </w:pPr>
      <w:r w:rsidRPr="00A41034">
        <w:rPr>
          <w:rFonts w:ascii="Arial" w:hAnsi="Arial" w:cs="Arial"/>
          <w:noProof/>
          <w:sz w:val="18"/>
        </w:rPr>
        <mc:AlternateContent>
          <mc:Choice Requires="wps">
            <w:drawing>
              <wp:anchor distT="0" distB="0" distL="114300" distR="114300" simplePos="0" relativeHeight="251645440" behindDoc="0" locked="0" layoutInCell="1" allowOverlap="1" wp14:editId="3619FEFA">
                <wp:simplePos x="0" y="0"/>
                <wp:positionH relativeFrom="column">
                  <wp:posOffset>-81915</wp:posOffset>
                </wp:positionH>
                <wp:positionV relativeFrom="paragraph">
                  <wp:posOffset>91440</wp:posOffset>
                </wp:positionV>
                <wp:extent cx="6400800" cy="0"/>
                <wp:effectExtent l="0" t="0" r="0" b="0"/>
                <wp:wrapNone/>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159536" id="Line 13"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7.2pt" to="497.5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0vqkwIAAG0FAAAOAAAAZHJzL2Uyb0RvYy54bWysVFFvmzAQfp+0/2DxToGEJASVVC2QvXRb&#10;pHbbs4NNsGZsZDsh0bT/vrNJaNO9TFN5QD777vN399359u7YcnSgSjMpMi+6CT1ERSUJE7vM+/a8&#10;9hMPaYMFwVwKmnknqr271ccPt32X0olsJCdUIQAROu27zGuM6dIg0FVDW6xvZEcFHNZStdiAqXYB&#10;UbgH9JYHkzCcB71UpFOyolrDbjEceiuHX9e0Ml/rWlODeOYBN+P+yv239h+sbnG6U7hrWHWmgf+D&#10;RYuZgEtHqAIbjPaK/QXVskpJLWtzU8k2kHXNKupygGyi8E02Tw3uqMsFiqO7sUz6/WCrL4eNQoyA&#10;dlMPCdyCRo9MUAQm1KbvdAouudgom111FE/do6x+aiRk3mCxo47j86mDuMhGBFch1tAd3LDtP0sC&#10;PnhvpCvUsVYtqjnrvttACw7FQEenzGlUhh4NqmBzHodhEoKA1eUswKmFsIGd0uYTlS2yi8zjQN8B&#10;4sOjNpbSi4t1F3LNOHfCc4H6zFvOJjMXoCVnxB5aN61225wrdMC2ddzn8oOT125K7gVxYA3FpDyv&#10;DWZ8WMPlXFg86rpxYATW0cDS7UOKrlN+LcNlmZRJ7MeTeenHYVH49+s89ufraDErpkWeF9FvSzSK&#10;04YRQoXleunaKP63rjjPz9BvY9+ORQmu0V31gOw10/v1LFzE08RfLGZTP56Wof+QrHP/Po/m80X5&#10;kD+Ub5iWLnv9PmTHUlpWcm+oempIjwiz8k9ny0nkgQFTPlkMuiHMd/A8VUZ5SEnzg5nG9a3tM4tx&#10;pXUCnZa4lwG0G9GHQlw0tNaowjm3l1JB3EVfNw52AoZZ2kpy2qjLmMBMu6Dz+2Mfjdc2rF+/kqs/&#10;AAAA//8DAFBLAwQUAAYACAAAACEA1gbfNdwAAAAJAQAADwAAAGRycy9kb3ducmV2LnhtbEyPwU7D&#10;MAyG70i8Q2QkblvaMhAtTacJARckpI3COW1MW5E4VZN15e0x4gBH+//0+3O5XZwVM05h8KQgXScg&#10;kFpvBuoU1K+Pq1sQIWoy2npCBV8YYFudn5W6MP5Ee5wPsRNcQqHQCvoYx0LK0PbodFj7EYmzDz85&#10;HXmcOmkmfeJyZ2WWJDfS6YH4Qq9HvO+x/TwcnYLd+/PD1cvcOG9N3tVvxtXJU6bU5cWyuwMRcYl/&#10;MPzoszpU7NT4I5kgrIJVmuWMcrDZgGAgz69TEM3vQlal/P9B9Q0AAP//AwBQSwECLQAUAAYACAAA&#10;ACEAtoM4kv4AAADhAQAAEwAAAAAAAAAAAAAAAAAAAAAAW0NvbnRlbnRfVHlwZXNdLnhtbFBLAQIt&#10;ABQABgAIAAAAIQA4/SH/1gAAAJQBAAALAAAAAAAAAAAAAAAAAC8BAABfcmVscy8ucmVsc1BLAQIt&#10;ABQABgAIAAAAIQDyl0vqkwIAAG0FAAAOAAAAAAAAAAAAAAAAAC4CAABkcnMvZTJvRG9jLnhtbFBL&#10;AQItABQABgAIAAAAIQDWBt813AAAAAkBAAAPAAAAAAAAAAAAAAAAAO0EAABkcnMvZG93bnJldi54&#10;bWxQSwUGAAAAAAQABADzAAAA9gUAAAAA&#10;"/>
            </w:pict>
          </mc:Fallback>
        </mc:AlternateContent>
      </w:r>
      <w:r w:rsidR="00F07EB8" w:rsidRPr="00604271">
        <w:rPr>
          <w:rFonts w:ascii="Arial" w:hAnsi="Arial"/>
          <w:sz w:val="18"/>
          <w:lang w:val="en-US"/>
        </w:rPr>
        <w:tab/>
      </w:r>
    </w:p>
    <w:p w:rsidR="00E73B0A" w:rsidRPr="00604271" w:rsidRDefault="008B003E" w:rsidP="00E73B0A">
      <w:pPr>
        <w:pStyle w:val="Titolo1"/>
        <w:rPr>
          <w:rFonts w:ascii="Arial" w:hAnsi="Arial"/>
          <w:position w:val="-6"/>
          <w:sz w:val="18"/>
          <w:lang w:val="en-US"/>
          <w14:shadow w14:blurRad="50800" w14:dist="38100" w14:dir="2700000" w14:sx="100000" w14:sy="100000" w14:kx="0" w14:ky="0" w14:algn="tl">
            <w14:srgbClr w14:val="000000">
              <w14:alpha w14:val="60000"/>
            </w14:srgbClr>
          </w14:shadow>
        </w:rPr>
      </w:pPr>
      <w:r w:rsidRPr="00604271">
        <w:rPr>
          <w:rFonts w:ascii="Arial" w:hAnsi="Arial"/>
          <w:position w:val="-6"/>
          <w:sz w:val="24"/>
          <w:lang w:val="en-US"/>
          <w14:shadow w14:blurRad="50800" w14:dist="38100" w14:dir="2700000" w14:sx="100000" w14:sy="100000" w14:kx="0" w14:ky="0" w14:algn="tl">
            <w14:srgbClr w14:val="000000">
              <w14:alpha w14:val="60000"/>
            </w14:srgbClr>
          </w14:shadow>
        </w:rPr>
        <w:t xml:space="preserve">GUARANTOR </w:t>
      </w:r>
      <w:r w:rsidR="00E73B0A" w:rsidRPr="00604271">
        <w:rPr>
          <w:rFonts w:ascii="Arial" w:hAnsi="Arial"/>
          <w:position w:val="-6"/>
          <w:sz w:val="18"/>
          <w:lang w:val="en-US"/>
          <w14:shadow w14:blurRad="50800" w14:dist="38100" w14:dir="2700000" w14:sx="100000" w14:sy="100000" w14:kx="0" w14:ky="0" w14:algn="tl">
            <w14:srgbClr w14:val="000000">
              <w14:alpha w14:val="60000"/>
            </w14:srgbClr>
          </w14:shadow>
        </w:rPr>
        <w:t>(</w:t>
      </w:r>
      <w:r w:rsidRPr="00604271">
        <w:rPr>
          <w:rFonts w:ascii="Arial" w:hAnsi="Arial"/>
          <w:position w:val="-6"/>
          <w:sz w:val="18"/>
          <w:lang w:val="en-US"/>
          <w14:shadow w14:blurRad="50800" w14:dist="38100" w14:dir="2700000" w14:sx="100000" w14:sy="100000" w14:kx="0" w14:ky="0" w14:algn="tl">
            <w14:srgbClr w14:val="000000">
              <w14:alpha w14:val="60000"/>
            </w14:srgbClr>
          </w14:shadow>
        </w:rPr>
        <w:t>if any</w:t>
      </w:r>
      <w:r w:rsidR="00E73B0A" w:rsidRPr="00604271">
        <w:rPr>
          <w:rFonts w:ascii="Arial" w:hAnsi="Arial"/>
          <w:position w:val="-6"/>
          <w:sz w:val="18"/>
          <w:lang w:val="en-US"/>
          <w14:shadow w14:blurRad="50800" w14:dist="38100" w14:dir="2700000" w14:sx="100000" w14:sy="100000" w14:kx="0" w14:ky="0" w14:algn="tl">
            <w14:srgbClr w14:val="000000">
              <w14:alpha w14:val="60000"/>
            </w14:srgbClr>
          </w14:shadow>
        </w:rPr>
        <w:t>)</w:t>
      </w:r>
    </w:p>
    <w:p w:rsidR="00E73B0A" w:rsidRPr="00604271" w:rsidRDefault="00E73B0A" w:rsidP="00E73B0A">
      <w:pPr>
        <w:ind w:firstLine="708"/>
        <w:rPr>
          <w:rFonts w:ascii="Arial" w:hAnsi="Arial"/>
          <w:b/>
          <w:lang w:val="en-US"/>
        </w:rPr>
      </w:pPr>
    </w:p>
    <w:p w:rsidR="00E73B0A" w:rsidRPr="00604271" w:rsidRDefault="00763F1F" w:rsidP="00E73B0A">
      <w:pPr>
        <w:pStyle w:val="Titolo6"/>
        <w:rPr>
          <w:rFonts w:ascii="Arial" w:hAnsi="Arial"/>
          <w:sz w:val="20"/>
        </w:rPr>
      </w:pPr>
      <w:r w:rsidRPr="00A41034">
        <w:rPr>
          <w:rFonts w:ascii="Arial" w:hAnsi="Arial" w:cs="Arial"/>
          <w:noProof/>
          <w:sz w:val="20"/>
          <w:lang w:val="it-IT"/>
        </w:rPr>
        <mc:AlternateContent>
          <mc:Choice Requires="wps">
            <w:drawing>
              <wp:anchor distT="0" distB="0" distL="114300" distR="114300" simplePos="0" relativeHeight="251660800" behindDoc="0" locked="0" layoutInCell="1" allowOverlap="1" wp14:editId="550E5D7C">
                <wp:simplePos x="0" y="0"/>
                <wp:positionH relativeFrom="column">
                  <wp:posOffset>1249680</wp:posOffset>
                </wp:positionH>
                <wp:positionV relativeFrom="paragraph">
                  <wp:posOffset>156210</wp:posOffset>
                </wp:positionV>
                <wp:extent cx="4800600" cy="0"/>
                <wp:effectExtent l="0" t="0" r="0" b="0"/>
                <wp:wrapNone/>
                <wp:docPr id="1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FA098C" id="Line 1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pt,12.3pt" to="476.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qigIAAGMFAAAOAAAAZHJzL2Uyb0RvYy54bWysVN9v2yAQfp+0/wHx7vpHnMSx6lSt4+yl&#10;2yq1056JwTGaDRaQONG0/30Hjr2me5mm2hLigPv47r47bu9ObYOOTGkuRYbDmwAjJkpJudhn+NvL&#10;1ksw0oYIShopWIbPTOO79ccPt32XskjWsqFMIQAROu27DNfGdKnv67JmLdE3smMCNiupWmLAVHuf&#10;KtIDetv4URAs/F4q2ilZMq1hdTNs4rXDrypWmq9VpZlBTYaBm3GjcuPOjv76lqR7Rbqalxca5D9Y&#10;tIQLuHSC2hBD0EHxv6BaXiqpZWVuStn6sqp4yVwMEE0YvInmuSYdc7FAcnQ3pUm/H2z55fikEKeg&#10;XYSRIC1o9MgFQ2BCbvpOp3AkF0/KRleexHP3KMsfGgmZ10TsmeP4cu7AL7Qe/pWLNXQHN+z6z5LC&#10;GXIw0iXqVKnWQkIK0MnpcZ70YCeDSliME1A4ANnKcc8n6ejYKW0+MdkiO8lwA6QdMDk+amOJkHQ8&#10;Yu8RcsubxsndCNRneDWP5s5By4ZTu2mPabXf5Y1CR2ILxn0uKth5fUzJg6AOrGaEFpe5IbwZ5nB5&#10;IyweczU4MALrZGDq1iFEVx8/V8GqSIok9uJoUXhxsNl499s89hbbcDnfzDZ5vgl/WaJhnNacUiYs&#10;17FWw/jfauHSNUOVTdU6JcW/RnfZA7LXTO+382AZzxJvuZzPvHhWBN5Dss29+zxcLJbFQ/5QvGFa&#10;uOj1+5CdUmlZyYNh6rmmPaLcyj+br6IQgwG9HS0H3RBp9vAolUZhpKT5zk3tqtXWmcW40joJ7H/R&#10;ekIfEjFqaK1JhUtsf1IFmo/6uiawdT900E7S85MamwM62TldXh37VLy2Yf76bVz/BgAA//8DAFBL&#10;AwQUAAYACAAAACEAeJapKNwAAAAJAQAADwAAAGRycy9kb3ducmV2LnhtbEyPwU7DMBBE70j8g7VI&#10;XCrqECCiIU6FgNy4UKh63cZLEhGv09htA1/PIg5wnNnR7JtiObleHWgMnWcDl/MEFHHtbceNgbfX&#10;6uIWVIjIFnvPZOCTAizL05MCc+uP/EKHVWyUlHDI0UAb45BrHeqWHIa5H4jl9u5Hh1Hk2Gg74lHK&#10;Xa/TJMm0w47lQ4sDPbRUf6z2zkCo1rSrvmb1LNlcNZ7S3ePzExpzfjbd34GKNMW/MPzgCzqUwrT1&#10;e7ZB9aIXmaBHA+l1BkoCi5tUjO2voctC/19QfgMAAP//AwBQSwECLQAUAAYACAAAACEAtoM4kv4A&#10;AADhAQAAEwAAAAAAAAAAAAAAAAAAAAAAW0NvbnRlbnRfVHlwZXNdLnhtbFBLAQItABQABgAIAAAA&#10;IQA4/SH/1gAAAJQBAAALAAAAAAAAAAAAAAAAAC8BAABfcmVscy8ucmVsc1BLAQItABQABgAIAAAA&#10;IQB+NraqigIAAGMFAAAOAAAAAAAAAAAAAAAAAC4CAABkcnMvZTJvRG9jLnhtbFBLAQItABQABgAI&#10;AAAAIQB4lqko3AAAAAkBAAAPAAAAAAAAAAAAAAAAAOQEAABkcnMvZG93bnJldi54bWxQSwUGAAAA&#10;AAQABADzAAAA7QUAAAAA&#10;"/>
            </w:pict>
          </mc:Fallback>
        </mc:AlternateContent>
      </w:r>
      <w:r w:rsidR="006D022B" w:rsidRPr="00604271">
        <w:rPr>
          <w:rFonts w:ascii="Arial" w:hAnsi="Arial"/>
          <w:sz w:val="20"/>
        </w:rPr>
        <w:t>Company</w:t>
      </w:r>
      <w:r w:rsidR="008B003E" w:rsidRPr="00604271">
        <w:rPr>
          <w:rFonts w:ascii="Arial" w:hAnsi="Arial"/>
          <w:sz w:val="20"/>
        </w:rPr>
        <w:t xml:space="preserve"> name</w:t>
      </w:r>
      <w:r w:rsidR="00E73B0A" w:rsidRPr="00604271">
        <w:rPr>
          <w:rFonts w:ascii="Arial" w:hAnsi="Arial"/>
          <w:sz w:val="20"/>
        </w:rPr>
        <w:t xml:space="preserve">  </w:t>
      </w:r>
    </w:p>
    <w:p w:rsidR="00E73B0A" w:rsidRPr="00604271" w:rsidRDefault="00E73B0A" w:rsidP="00E73B0A">
      <w:pPr>
        <w:ind w:firstLine="284"/>
        <w:rPr>
          <w:rFonts w:ascii="Arial" w:hAnsi="Arial"/>
          <w:b/>
          <w:lang w:val="en-US"/>
        </w:rPr>
      </w:pPr>
    </w:p>
    <w:p w:rsidR="00E73B0A" w:rsidRPr="00604271" w:rsidRDefault="00763F1F" w:rsidP="00E73B0A">
      <w:pPr>
        <w:ind w:firstLine="284"/>
        <w:rPr>
          <w:rFonts w:ascii="Arial" w:hAnsi="Arial"/>
          <w:b/>
          <w:lang w:val="en-US"/>
        </w:rPr>
      </w:pPr>
      <w:r w:rsidRPr="00A41034">
        <w:rPr>
          <w:rFonts w:ascii="Arial" w:hAnsi="Arial" w:cs="Arial"/>
          <w:b/>
          <w:noProof/>
        </w:rPr>
        <mc:AlternateContent>
          <mc:Choice Requires="wps">
            <w:drawing>
              <wp:anchor distT="0" distB="0" distL="114300" distR="114300" simplePos="0" relativeHeight="251671040" behindDoc="0" locked="0" layoutInCell="1" allowOverlap="1" wp14:editId="7DDA3DF0">
                <wp:simplePos x="0" y="0"/>
                <wp:positionH relativeFrom="column">
                  <wp:posOffset>3918585</wp:posOffset>
                </wp:positionH>
                <wp:positionV relativeFrom="paragraph">
                  <wp:posOffset>127635</wp:posOffset>
                </wp:positionV>
                <wp:extent cx="1439545" cy="0"/>
                <wp:effectExtent l="0" t="0" r="0" b="0"/>
                <wp:wrapNone/>
                <wp:docPr id="1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5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D2B04B" id="Line 3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5pt,10.05pt" to="421.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ALiwIAAGMFAAAOAAAAZHJzL2Uyb0RvYy54bWysVF1vmzAUfZ+0/2DxToEAIUElVQtkL91W&#10;qZ327GATrIGNbCckmvbfd20Ca7qXaWoiIX/d43PvOde3d6euRUcqFRM8c4Ib30GUV4Iwvs+cby9b&#10;d+UgpTEnuBWcZs6ZKudu8/HD7dCndCEa0RIqEYBwlQ595jRa96nnqaqhHVY3oqccNmshO6xhKvce&#10;kXgA9K71Fr6/9AYhSS9FRZWC1WLcdDYWv65ppb/WtaIatZkD3LT9Svvdma+3ucXpXuK+YdWFBv4P&#10;Fh1mHC6doQqsMTpI9hdUxyoplKj1TSU6T9Q1q6jNAbIJ/DfZPDe4pzYXKI7q5zKp94OtvhyfJGIE&#10;tAscxHEHGj0yTlGYmNoMvUrhSM6fpMmuOvHn/lFUPxTiIm8w31PL8eXcQ1xgIryrEDNRPdywGz4L&#10;AmfwQQtbqFMtOwMJJUAnq8d51oOeNKpgMYjCdRzFDqqmPQ+nU2Avlf5ERYfMIHNaIG2B8fFRaUME&#10;p9MRcw8XW9a2Vu6WoyFz1vEitgFKtIyYTXNMyf0ubyU6YmMY+7NZwc7rY1IcOLFgDcWkvIw1Zu04&#10;hstbbvCo9eDICGYnDUO7Dilaf/xc++tyVa4iN1osSzfyi8K93+aRu9wGSVyERZ4XwS9DNIjShhFC&#10;ueE6eTWI/s0Ll64ZXTa7dS6Kd41uqwdkr5neb2M/icKVmyRx6EZh6bsPq23u3ufBcpmUD/lD+YZp&#10;abNX70N2LqVhJQ6ayueGDIgwI38YrxdgYMKgtxfJqBvC7R4epUpLB0mhvzPdWLcanxmMK61Xvvlf&#10;tJ7Rx0JMGprZrMIltz+lAs0nfW0TGN+PHbQT5Pwkp+aATrZBl1fHPBWv5zB+/TZufgMAAP//AwBQ&#10;SwMEFAAGAAgAAAAhAJJ3dc7dAAAACQEAAA8AAABkcnMvZG93bnJldi54bWxMj0FPwzAMhe9I/IfI&#10;SFwmlrZDYypNJwT0xoUB4uo1pq1onK7JtsKvx2gHOFn2e3r+XrGeXK8ONIbOs4F0noAirr3tuDHw&#10;+lJdrUCFiGyx90wGvijAujw/KzC3/sjPdNjERkkIhxwNtDEOudahbslhmPuBWLQPPzqMso6NtiMe&#10;Jdz1OkuSpXbYsXxocaD7lurPzd4ZCNUb7arvWT1L3heNp2z38PSIxlxeTHe3oCJN8c8Mv/iCDqUw&#10;bf2ebVC9gWV6k4rVQJbIFMPqeiFdtqeDLgv9v0H5AwAA//8DAFBLAQItABQABgAIAAAAIQC2gziS&#10;/gAAAOEBAAATAAAAAAAAAAAAAAAAAAAAAABbQ29udGVudF9UeXBlc10ueG1sUEsBAi0AFAAGAAgA&#10;AAAhADj9If/WAAAAlAEAAAsAAAAAAAAAAAAAAAAALwEAAF9yZWxzLy5yZWxzUEsBAi0AFAAGAAgA&#10;AAAhAPRV8AuLAgAAYwUAAA4AAAAAAAAAAAAAAAAALgIAAGRycy9lMm9Eb2MueG1sUEsBAi0AFAAG&#10;AAgAAAAhAJJ3dc7dAAAACQEAAA8AAAAAAAAAAAAAAAAA5QQAAGRycy9kb3ducmV2LnhtbFBLBQYA&#10;AAAABAAEAPMAAADvBQAAAAA=&#10;"/>
            </w:pict>
          </mc:Fallback>
        </mc:AlternateContent>
      </w:r>
      <w:r w:rsidRPr="00A41034">
        <w:rPr>
          <w:rFonts w:ascii="Arial" w:hAnsi="Arial" w:cs="Arial"/>
          <w:b/>
          <w:noProof/>
        </w:rPr>
        <mc:AlternateContent>
          <mc:Choice Requires="wps">
            <w:drawing>
              <wp:anchor distT="0" distB="0" distL="114300" distR="114300" simplePos="0" relativeHeight="251670016" behindDoc="0" locked="0" layoutInCell="1" allowOverlap="1" wp14:editId="64E8DBD4">
                <wp:simplePos x="0" y="0"/>
                <wp:positionH relativeFrom="column">
                  <wp:posOffset>798830</wp:posOffset>
                </wp:positionH>
                <wp:positionV relativeFrom="paragraph">
                  <wp:posOffset>127635</wp:posOffset>
                </wp:positionV>
                <wp:extent cx="2286000" cy="0"/>
                <wp:effectExtent l="0" t="0" r="0" b="0"/>
                <wp:wrapNone/>
                <wp:docPr id="1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10879B" id="Line 3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0.05pt" to="242.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8iwIAAGMFAAAOAAAAZHJzL2Uyb0RvYy54bWysVN9vmzAQfp+0/8HinfIjhBBUUrVA9tJt&#10;ldppzw42wRrYyHZComn/+84msKZ7maaCZPls3+fv7rvz7d2pa9GRSsUEz5zgxncQ5ZUgjO8z59vL&#10;1k0cpDTmBLeC08w5U+XcbT5+uB36lIaiES2hEgEIV+nQZ06jdZ96nqoa2mF1I3rKYbMWssMaTLn3&#10;iMQDoHetF/p+7A1Ckl6KiioFq8W46Wwsfl3TSn+ta0U1ajMHuGk7SjvuzOhtbnG6l7hvWHWhgf+D&#10;RYcZh0tnqAJrjA6S/QXVsUoKJWp9U4nOE3XNKmpjgGgC/000zw3uqY0FkqP6OU3q/WCrL8cniRgB&#10;7SA9HHeg0SPjFC1ik5uhVykcyfmTNNFVJ/7cP4rqh0Jc5A3me2o5vpx78AuMh3flYgzVww274bMg&#10;cAYftLCJOtWyM5CQAnSyepxnPehJowoWwzCJfR94VdOeh9PJsZdKf6KiQ2aSOS2QtsD4+Ki0IYLT&#10;6Yi5h4sta1srd8vRkDnrZbi0Dkq0jJhNc0zJ/S5vJTpiUzD2s1HBzutjUhw4sWANxaS8zDVm7TiH&#10;y1tu8KitwZERWCcNU7sOIdr6+Ln212VSJpEbhXHpRn5RuPfbPHLjbbBaFosiz4vglyEaRGnDCKHc&#10;cJ1qNYj+rRYuXTNW2Vytc1K8a3SbPSB7zfR+u/RX0SJxV6vlwo0Wpe8+JNvcvc+DOF6VD/lD+YZp&#10;aaNX70N2TqVhJQ6ayueGDIgwI/9iuQ4DBwzo7XA16oZwu4dHqdLSQVLo70w3tlpNnRmMK60T3/wX&#10;rWf0MRGThsaaVbjE9idVoPmkr20CU/djB+0EOT/JqTmgk63T5dUxT8VrG+av38bNbwAAAP//AwBQ&#10;SwMEFAAGAAgAAAAhAKt9j4LcAAAACQEAAA8AAABkcnMvZG93bnJldi54bWxMj81OwzAQhO9IvIO1&#10;SFwqajf8qApxKgTkxoUC4rqNlyQiXqex2waenq04wHFmR7PfFKvJ92pPY+wCW1jMDSjiOriOGwuv&#10;L9XFElRMyA77wGThiyKsytOTAnMXDvxM+3VqlJRwzNFCm9KQax3rljzGeRiI5fYRRo9J5NhoN+JB&#10;yn2vM2NutMeO5UOLA923VH+ud95CrN5oW33P6pl5v2wCZduHp0e09vxsursFlWhKf2E44gs6lMK0&#10;CTt2UfWis2tBTxYyswAlgavl0dj8Gros9P8F5Q8AAAD//wMAUEsBAi0AFAAGAAgAAAAhALaDOJL+&#10;AAAA4QEAABMAAAAAAAAAAAAAAAAAAAAAAFtDb250ZW50X1R5cGVzXS54bWxQSwECLQAUAAYACAAA&#10;ACEAOP0h/9YAAACUAQAACwAAAAAAAAAAAAAAAAAvAQAAX3JlbHMvLnJlbHNQSwECLQAUAAYACAAA&#10;ACEA8oDf/IsCAABjBQAADgAAAAAAAAAAAAAAAAAuAgAAZHJzL2Uyb0RvYy54bWxQSwECLQAUAAYA&#10;CAAAACEAq32PgtwAAAAJAQAADwAAAAAAAAAAAAAAAADlBAAAZHJzL2Rvd25yZXYueG1sUEsFBgAA&#10;AAAEAAQA8wAAAO4FAAAAAA==&#10;"/>
            </w:pict>
          </mc:Fallback>
        </mc:AlternateContent>
      </w:r>
      <w:r w:rsidRPr="00A41034">
        <w:rPr>
          <w:rFonts w:ascii="Arial" w:hAnsi="Arial" w:cs="Arial"/>
          <w:b/>
          <w:noProof/>
        </w:rPr>
        <mc:AlternateContent>
          <mc:Choice Requires="wps">
            <w:drawing>
              <wp:anchor distT="0" distB="0" distL="114300" distR="114300" simplePos="0" relativeHeight="251668992" behindDoc="0" locked="0" layoutInCell="1" allowOverlap="1" wp14:editId="1647387F">
                <wp:simplePos x="0" y="0"/>
                <wp:positionH relativeFrom="column">
                  <wp:posOffset>5707380</wp:posOffset>
                </wp:positionH>
                <wp:positionV relativeFrom="paragraph">
                  <wp:posOffset>127635</wp:posOffset>
                </wp:positionV>
                <wp:extent cx="342900" cy="0"/>
                <wp:effectExtent l="0" t="0" r="0" b="0"/>
                <wp:wrapNone/>
                <wp:docPr id="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FD58EE" id="Line 3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4pt,10.05pt" to="476.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1fiQIAAGEFAAAOAAAAZHJzL2Uyb0RvYy54bWysVE1vnDAQvVfqf7C4E773A4WNEmB7SdtI&#10;SdWzF5vFKtjI9i67qvrfOzYLzaaXqgpIlsf2PL+ZN+Pbu1PXoiOVigmeOcGN7yDKK0EY32fOt5et&#10;u3KQ0pgT3ApOM+dMlXO3+fjhduhTGopGtIRKBCBcpUOfOY3Wfep5qmpoh9WN6CmHzVrIDmsw5d4j&#10;Eg+A3rVe6PsLbxCS9FJUVClYLcZNZ2Px65pW+mtdK6pRmznATdtR2nFnRm9zi9O9xH3DqgsN/B8s&#10;Osw4XDpDFVhjdJDsL6iOVVIoUeubSnSeqGtWURsDRBP4b6J5bnBPbSyQHNXPaVLvB1t9OT5JxEjm&#10;rB3EcQcSPTJOUZSY1Ay9SuFEzp+kCa468ef+UVQ/FOIibzDfU0vx5dyDX2A8vCsXY6geLtgNnwWB&#10;M/ighc3TqZadgYQMoJOV4zzLQU8aVbAYxeHaB9GqacvD6eTXS6U/UdEhM8mcFjhbXHx8VNrwwOl0&#10;xFzDxZa1rRW75WiAaJMwsQ5KtIyYTXNMyf0ubyU6YlMu9rNBwc7rY1IcOLFgDcWkvMw1Zu04h8tb&#10;bvCorcCREVgnDVO7DhHa6vi59tflqlzFbhwuSjf2i8K93+axu9gGy6SIijwvgl+GaBCnDSOEcsN1&#10;qtQg/rdKuPTMWGNzrc5J8a7RbfaA7DXT+23iL+No5S6XSeTGUem7D6tt7t7nwWKxLB/yh/IN09JG&#10;r96H7JxKw0ocNJXPDRkQYUb+KFmHgQMGdHa4HHVDuN3Dk1Rp6SAp9HemG1uspswMxpXWK9/8F61n&#10;9DERk4bGmlW4xPYnVaD5pK/tAVP2YwPtBDk/yak3oI+t0+XNMQ/Faxvmr1/GzW8AAAD//wMAUEsD&#10;BBQABgAIAAAAIQD+c7rp3AAAAAkBAAAPAAAAZHJzL2Rvd25yZXYueG1sTI9NT8MwDIbvSPyHyEhc&#10;pi1dEagrTScE9MaFwcTVa0xb0Thdk22FX48RBzi+H3r9uFhPrldHGkPn2cBykYAirr3tuDHw+lLN&#10;M1AhIlvsPZOBTwqwLs/PCsytP/EzHTexUTLCIUcDbYxDrnWoW3IYFn4gluzdjw6jyLHRdsSTjLte&#10;p0lyox12LBdaHOi+pfpjc3AGQrWlffU1q2fJ21XjKd0/PD2iMZcX090tqEhT/CvDD76gQylMO39g&#10;G1RvIFtlgh4NpMkSlBRW16kYu19Dl4X+/0H5DQAA//8DAFBLAQItABQABgAIAAAAIQC2gziS/gAA&#10;AOEBAAATAAAAAAAAAAAAAAAAAAAAAABbQ29udGVudF9UeXBlc10ueG1sUEsBAi0AFAAGAAgAAAAh&#10;ADj9If/WAAAAlAEAAAsAAAAAAAAAAAAAAAAALwEAAF9yZWxzLy5yZWxzUEsBAi0AFAAGAAgAAAAh&#10;AFGaXV+JAgAAYQUAAA4AAAAAAAAAAAAAAAAALgIAAGRycy9lMm9Eb2MueG1sUEsBAi0AFAAGAAgA&#10;AAAhAP5zuuncAAAACQEAAA8AAAAAAAAAAAAAAAAA4wQAAGRycy9kb3ducmV2LnhtbFBLBQYAAAAA&#10;BAAEAPMAAADsBQAAAAA=&#10;"/>
            </w:pict>
          </mc:Fallback>
        </mc:AlternateContent>
      </w:r>
      <w:r w:rsidR="00CA5B1B" w:rsidRPr="00604271">
        <w:rPr>
          <w:rFonts w:ascii="Arial" w:hAnsi="Arial"/>
          <w:b/>
          <w:lang w:val="en-US"/>
        </w:rPr>
        <w:t xml:space="preserve">Address </w:t>
      </w:r>
      <w:r w:rsidR="00E73B0A" w:rsidRPr="00604271">
        <w:rPr>
          <w:rFonts w:ascii="Arial" w:hAnsi="Arial"/>
          <w:b/>
          <w:lang w:val="en-US"/>
        </w:rPr>
        <w:tab/>
      </w:r>
      <w:r w:rsidR="00E73B0A" w:rsidRPr="00604271">
        <w:rPr>
          <w:rFonts w:ascii="Arial" w:hAnsi="Arial"/>
          <w:b/>
          <w:lang w:val="en-US"/>
        </w:rPr>
        <w:tab/>
      </w:r>
      <w:r w:rsidR="00E73B0A" w:rsidRPr="00604271">
        <w:rPr>
          <w:rFonts w:ascii="Arial" w:hAnsi="Arial"/>
          <w:b/>
          <w:lang w:val="en-US"/>
        </w:rPr>
        <w:tab/>
      </w:r>
      <w:r w:rsidR="00E73B0A" w:rsidRPr="00604271">
        <w:rPr>
          <w:rFonts w:ascii="Arial" w:hAnsi="Arial"/>
          <w:b/>
          <w:lang w:val="en-US"/>
        </w:rPr>
        <w:tab/>
      </w:r>
      <w:r w:rsidR="00E73B0A" w:rsidRPr="00604271">
        <w:rPr>
          <w:rFonts w:ascii="Arial" w:hAnsi="Arial"/>
          <w:b/>
          <w:lang w:val="en-US"/>
        </w:rPr>
        <w:tab/>
      </w:r>
      <w:r w:rsidR="00E73B0A" w:rsidRPr="00604271">
        <w:rPr>
          <w:rFonts w:ascii="Arial" w:hAnsi="Arial"/>
          <w:b/>
          <w:lang w:val="en-US"/>
        </w:rPr>
        <w:tab/>
      </w:r>
      <w:r w:rsidR="00CA5B1B" w:rsidRPr="00604271">
        <w:rPr>
          <w:rFonts w:ascii="Arial" w:hAnsi="Arial"/>
          <w:b/>
          <w:lang w:val="en-US"/>
        </w:rPr>
        <w:t>City/Country</w:t>
      </w:r>
      <w:r w:rsidR="00E73B0A" w:rsidRPr="00604271">
        <w:rPr>
          <w:rFonts w:ascii="Arial" w:hAnsi="Arial"/>
          <w:b/>
          <w:lang w:val="en-US"/>
        </w:rPr>
        <w:t xml:space="preserve"> </w:t>
      </w:r>
      <w:r w:rsidR="00E73B0A" w:rsidRPr="00604271">
        <w:rPr>
          <w:rFonts w:ascii="Arial" w:hAnsi="Arial"/>
          <w:b/>
          <w:lang w:val="en-US"/>
        </w:rPr>
        <w:tab/>
      </w:r>
      <w:r w:rsidR="00E73B0A" w:rsidRPr="00604271">
        <w:rPr>
          <w:rFonts w:ascii="Arial" w:hAnsi="Arial"/>
          <w:b/>
          <w:lang w:val="en-US"/>
        </w:rPr>
        <w:tab/>
      </w:r>
      <w:r w:rsidR="00E73B0A" w:rsidRPr="00604271">
        <w:rPr>
          <w:rFonts w:ascii="Arial" w:hAnsi="Arial"/>
          <w:b/>
          <w:lang w:val="en-US"/>
        </w:rPr>
        <w:tab/>
      </w:r>
      <w:r w:rsidR="00E73B0A" w:rsidRPr="00604271">
        <w:rPr>
          <w:rFonts w:ascii="Arial" w:hAnsi="Arial"/>
          <w:b/>
          <w:lang w:val="en-US"/>
        </w:rPr>
        <w:tab/>
        <w:t xml:space="preserve"> ZIP </w:t>
      </w:r>
    </w:p>
    <w:p w:rsidR="00E73B0A" w:rsidRPr="00604271" w:rsidRDefault="00E73B0A" w:rsidP="00E73B0A">
      <w:pPr>
        <w:ind w:firstLine="284"/>
        <w:rPr>
          <w:rFonts w:ascii="Arial" w:hAnsi="Arial"/>
          <w:b/>
          <w:lang w:val="en-US"/>
        </w:rPr>
      </w:pPr>
    </w:p>
    <w:p w:rsidR="00E73B0A" w:rsidRPr="00604271" w:rsidRDefault="00763F1F" w:rsidP="00E73B0A">
      <w:pPr>
        <w:ind w:firstLine="284"/>
        <w:rPr>
          <w:rFonts w:ascii="Arial" w:hAnsi="Arial"/>
          <w:b/>
          <w:lang w:val="en-US"/>
        </w:rPr>
      </w:pPr>
      <w:r w:rsidRPr="00A41034">
        <w:rPr>
          <w:rFonts w:ascii="Arial" w:hAnsi="Arial" w:cs="Arial"/>
          <w:b/>
          <w:noProof/>
        </w:rPr>
        <mc:AlternateContent>
          <mc:Choice Requires="wps">
            <w:drawing>
              <wp:anchor distT="0" distB="0" distL="114300" distR="114300" simplePos="0" relativeHeight="251672064" behindDoc="0" locked="0" layoutInCell="1" allowOverlap="1" wp14:editId="70340BAE">
                <wp:simplePos x="0" y="0"/>
                <wp:positionH relativeFrom="column">
                  <wp:posOffset>1365885</wp:posOffset>
                </wp:positionH>
                <wp:positionV relativeFrom="paragraph">
                  <wp:posOffset>137795</wp:posOffset>
                </wp:positionV>
                <wp:extent cx="1712595" cy="0"/>
                <wp:effectExtent l="0" t="0" r="0" b="0"/>
                <wp:wrapNone/>
                <wp:docPr id="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25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58FFFD" id="Line 3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5pt,10.85pt" to="242.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6PiwIAAGIFAAAOAAAAZHJzL2Uyb0RvYy54bWysVN9v2yAQfp+0/wHx7vpH7MSx6lSt4+yl&#10;2yq1056JwTGaDRaQONG0/30HTryme5mm2hLigPv47r47bu+OXYsOTGkuRY7DmwAjJipJudjl+NvL&#10;xksx0oYISlopWI5PTOO71ccPt0OfsUg2sqVMIQAROhv6HDfG9Jnv66phHdE3smcCNmupOmLAVDuf&#10;KjIAetf6URDM/UEq2itZMa1hdT1u4pXDr2tWma91rZlBbY6Bm3GjcuPWjv7qlmQ7RfqGV2ca5D9Y&#10;dIQLuHSCWhND0F7xv6A6XimpZW1uKtn5sq55xVwMEE0YvInmuSE9c7FAcnQ/pUm/H2z15fCkEKc5&#10;BqEE6UCiRy4YmqU2NUOvMzhRiCdlg6uO4rl/lNUPjYQsGiJ2zFF8OfXgF1oP/8rFGrqHC7bDZ0nh&#10;DNkb6fJ0rFVnISED6OjkOE1ysKNBFSyGizBKlglG1WXPJ9nFsVfafGKyQ3aS4xZIO2ByeNTGEiHZ&#10;5Yi9R8gNb1undivQkONlEiXOQcuWU7tpj2m12xatQgdi68V9LirYeX1Myb2gDqxhhJbnuSG8Hedw&#10;eSssHnMlODIC62hg6tYhRFceP5fBskzLNPbiaF56cbBee/ebIvbmm3CRrGfroliHvyzRMM4aTikT&#10;luulVMP430rh3DRjkU3FOiXFv0Z32QOy10zvN0mwiGept1gkMy+elYH3kG4K774I5/NF+VA8lG+Y&#10;li56/T5kp1RaVnJvmHpu6IAot/LPkmUUYjCgtaPFqBsi7Q7epMoojJQ037lpXLXaOrMYV1qngf3P&#10;Wk/oYyIuGlprUuEc259UgeYXfV0T2LofO2gr6elJXZoDGtk5nR8d+1K8tmH++mlc/QYAAP//AwBQ&#10;SwMEFAAGAAgAAAAhACkceKndAAAACQEAAA8AAABkcnMvZG93bnJldi54bWxMj0FPwzAMhe9I/IfI&#10;SFwmlrYMmErTCQG9cWGAuHqNaSsap2uyrfDr8cQBbrbf0/P3itXkerWnMXSeDaTzBBRx7W3HjYHX&#10;l+piCSpEZIu9ZzLwRQFW5elJgbn1B36m/To2SkI45GigjXHItQ51Sw7D3A/Eon340WGUdWy0HfEg&#10;4a7XWZJca4cdy4cWB7pvqf5c75yBUL3Rtvqe1bPk/bLxlG0fnh7RmPOz6e4WVKQp/pnhiC/oUArT&#10;xu/YBtUbyNKrVKzH4QaUGBbLhXTZ/B50Wej/DcofAAAA//8DAFBLAQItABQABgAIAAAAIQC2gziS&#10;/gAAAOEBAAATAAAAAAAAAAAAAAAAAAAAAABbQ29udGVudF9UeXBlc10ueG1sUEsBAi0AFAAGAAgA&#10;AAAhADj9If/WAAAAlAEAAAsAAAAAAAAAAAAAAAAALwEAAF9yZWxzLy5yZWxzUEsBAi0AFAAGAAgA&#10;AAAhAGddHo+LAgAAYgUAAA4AAAAAAAAAAAAAAAAALgIAAGRycy9lMm9Eb2MueG1sUEsBAi0AFAAG&#10;AAgAAAAhACkceKndAAAACQEAAA8AAAAAAAAAAAAAAAAA5QQAAGRycy9kb3ducmV2LnhtbFBLBQYA&#10;AAAABAAEAPMAAADvBQAAAAA=&#10;"/>
            </w:pict>
          </mc:Fallback>
        </mc:AlternateContent>
      </w:r>
      <w:r w:rsidRPr="00A41034">
        <w:rPr>
          <w:rFonts w:ascii="Arial" w:hAnsi="Arial" w:cs="Arial"/>
          <w:b/>
          <w:noProof/>
        </w:rPr>
        <mc:AlternateContent>
          <mc:Choice Requires="wps">
            <w:drawing>
              <wp:anchor distT="0" distB="0" distL="114300" distR="114300" simplePos="0" relativeHeight="251673088" behindDoc="0" locked="0" layoutInCell="1" allowOverlap="1" wp14:editId="349F3BD8">
                <wp:simplePos x="0" y="0"/>
                <wp:positionH relativeFrom="column">
                  <wp:posOffset>3421380</wp:posOffset>
                </wp:positionH>
                <wp:positionV relativeFrom="paragraph">
                  <wp:posOffset>137795</wp:posOffset>
                </wp:positionV>
                <wp:extent cx="2628900" cy="0"/>
                <wp:effectExtent l="0" t="0" r="0" b="0"/>
                <wp:wrapNone/>
                <wp:docPr id="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7BA5C8" id="Line 3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4pt,10.85pt" to="476.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8oiwIAAGIFAAAOAAAAZHJzL2Uyb0RvYy54bWysVN9v2yAQfp+0/wHx7vpHnNix6lSt7eyl&#10;2yq1056JwTGaDRaQONG0/30HSbyme5mm2hLigPv47r47bu8OfYf2TGkuRY7DmwAjJmpJudjm+NvL&#10;2ksx0oYISjopWI6PTOO71ccPt+OQsUi2sqNMIQAROhuHHLfGDJnv67plPdE3cmACNhupemLAVFuf&#10;KjICet/5URAs/FEqOihZM61htTxt4pXDbxpWm69No5lBXY6Bm3GjcuPGjv7qlmRbRYaW12ca5D9Y&#10;9IQLuHSCKokhaKf4X1A9r5XUsjE3tex92TS8Zi4GiCYM3kTz3JKBuVggOXqY0qTfD7b+sn9SiNMc&#10;JxgJ0oNEj1wwNFva1IyDzuBEIZ6UDa4+iOfhUdY/NBKyaInYMkfx5TiAX2g9/CsXa+gBLtiMnyWF&#10;M2RnpMvToVG9hYQMoIOT4zjJwQ4G1bAYLaJ0GYBq9WXPJ9nFcVDafGKyR3aS4w5IO2Cyf9TGEiHZ&#10;5Yi9R8g17zqndifQmOPlPJo7By07Tu2mPabVdlN0Cu2JrRf3uahg5/UxJXeCOrCWEVqd54bw7jSH&#10;yzth8ZgrwRMjsA4Gpm4dQnTl8XMZLKu0SmMvjhaVFwdl6d2vi9hbrMNkXs7KoijDX5ZoGGctp5QJ&#10;y/VSqmH8b6VwbppTkU3FOiXFv0Z32QOy10zv1/MgiWeplyTzmRfPqsB7SNeFd1+Ei0VSPRQP1Rum&#10;lYtevw/ZKZWWldwZpp5bOiLKrfyz+TIKMRjQ2lFy0g2RbgtvUm0URkqa79y0rlptnVmMK63TwP5n&#10;rSf0UyIuGlprUuEc259UgeYXfV0T2Lo/ddBG0uOTujQHNLJzOj869qV4bcP89dO4+g0AAP//AwBQ&#10;SwMEFAAGAAgAAAAhAG4zygXdAAAACQEAAA8AAABkcnMvZG93bnJldi54bWxMj01PwzAMhu9I/IfI&#10;SFwmlq7TYJSmEwJ624UB4uo1pq1onK7JtsKvnxEHOL4fev04X42uUwcaQuvZwGyagCKuvG25NvD6&#10;Ul4tQYWIbLHzTAa+KMCqOD/LMbP+yM902MRayQiHDA00MfaZ1qFqyGGY+p5Ysg8/OIwih1rbAY8y&#10;7jqdJsm1dtiyXGiwp4eGqs/N3hkI5Rvtyu9JNUne57WndPe4fkJjLi/G+ztQkcb4V4YffEGHQpi2&#10;fs82qM7AYr4U9Gggnd2AksLtIhVj+2voItf/PyhOAAAA//8DAFBLAQItABQABgAIAAAAIQC2gziS&#10;/gAAAOEBAAATAAAAAAAAAAAAAAAAAAAAAABbQ29udGVudF9UeXBlc10ueG1sUEsBAi0AFAAGAAgA&#10;AAAhADj9If/WAAAAlAEAAAsAAAAAAAAAAAAAAAAALwEAAF9yZWxzLy5yZWxzUEsBAi0AFAAGAAgA&#10;AAAhAAcAzyiLAgAAYgUAAA4AAAAAAAAAAAAAAAAALgIAAGRycy9lMm9Eb2MueG1sUEsBAi0AFAAG&#10;AAgAAAAhAG4zygXdAAAACQEAAA8AAAAAAAAAAAAAAAAA5QQAAGRycy9kb3ducmV2LnhtbFBLBQYA&#10;AAAABAAEAPMAAADvBQAAAAA=&#10;"/>
            </w:pict>
          </mc:Fallback>
        </mc:AlternateContent>
      </w:r>
      <w:r w:rsidR="00CA5B1B" w:rsidRPr="00604271">
        <w:rPr>
          <w:rFonts w:ascii="Arial" w:hAnsi="Arial"/>
          <w:b/>
          <w:lang w:val="en-US"/>
        </w:rPr>
        <w:t xml:space="preserve">Telephone Number </w:t>
      </w:r>
      <w:r w:rsidR="00E73B0A" w:rsidRPr="00604271">
        <w:rPr>
          <w:rFonts w:ascii="Arial" w:hAnsi="Arial"/>
          <w:b/>
          <w:lang w:val="en-US"/>
        </w:rPr>
        <w:tab/>
      </w:r>
      <w:r w:rsidR="00E73B0A" w:rsidRPr="00604271">
        <w:rPr>
          <w:rFonts w:ascii="Arial" w:hAnsi="Arial"/>
          <w:b/>
          <w:lang w:val="en-US"/>
        </w:rPr>
        <w:tab/>
      </w:r>
      <w:r w:rsidR="00E73B0A" w:rsidRPr="00604271">
        <w:rPr>
          <w:rFonts w:ascii="Arial" w:hAnsi="Arial"/>
          <w:b/>
          <w:lang w:val="en-US"/>
        </w:rPr>
        <w:tab/>
      </w:r>
      <w:r w:rsidR="00CA5B1B" w:rsidRPr="00604271">
        <w:rPr>
          <w:rFonts w:ascii="Arial" w:hAnsi="Arial"/>
          <w:b/>
          <w:lang w:val="en-US"/>
        </w:rPr>
        <w:t xml:space="preserve">             </w:t>
      </w:r>
      <w:r w:rsidR="00E73B0A" w:rsidRPr="00604271">
        <w:rPr>
          <w:rFonts w:ascii="Arial" w:hAnsi="Arial"/>
          <w:b/>
          <w:lang w:val="en-US"/>
        </w:rPr>
        <w:t xml:space="preserve">Fax  </w:t>
      </w:r>
    </w:p>
    <w:p w:rsidR="00E73B0A" w:rsidRPr="00604271" w:rsidRDefault="00E73B0A" w:rsidP="00E73B0A">
      <w:pPr>
        <w:ind w:firstLine="284"/>
        <w:rPr>
          <w:rFonts w:ascii="Arial" w:hAnsi="Arial"/>
          <w:b/>
          <w:lang w:val="en-US"/>
        </w:rPr>
      </w:pPr>
      <w:r w:rsidRPr="00604271">
        <w:rPr>
          <w:rFonts w:ascii="Arial" w:hAnsi="Arial"/>
          <w:b/>
          <w:lang w:val="en-US"/>
        </w:rPr>
        <w:tab/>
      </w:r>
      <w:r w:rsidRPr="00604271">
        <w:rPr>
          <w:rFonts w:ascii="Arial" w:hAnsi="Arial"/>
          <w:b/>
          <w:lang w:val="en-US"/>
        </w:rPr>
        <w:tab/>
      </w:r>
      <w:r w:rsidRPr="00604271">
        <w:rPr>
          <w:rFonts w:ascii="Arial" w:hAnsi="Arial"/>
          <w:b/>
          <w:lang w:val="en-US"/>
        </w:rPr>
        <w:tab/>
      </w:r>
    </w:p>
    <w:p w:rsidR="00E73B0A" w:rsidRPr="00604271" w:rsidRDefault="00763F1F" w:rsidP="00E73B0A">
      <w:pPr>
        <w:ind w:firstLine="284"/>
        <w:rPr>
          <w:rFonts w:ascii="Arial" w:hAnsi="Arial"/>
          <w:b/>
          <w:lang w:val="en-US"/>
        </w:rPr>
      </w:pPr>
      <w:r w:rsidRPr="00A41034">
        <w:rPr>
          <w:rFonts w:ascii="Arial" w:hAnsi="Arial" w:cs="Arial"/>
          <w:noProof/>
          <w:sz w:val="18"/>
        </w:rPr>
        <mc:AlternateContent>
          <mc:Choice Requires="wps">
            <w:drawing>
              <wp:anchor distT="0" distB="0" distL="114300" distR="114300" simplePos="0" relativeHeight="251661824" behindDoc="0" locked="0" layoutInCell="1" allowOverlap="1" wp14:editId="74D2A5CA">
                <wp:simplePos x="0" y="0"/>
                <wp:positionH relativeFrom="column">
                  <wp:posOffset>1606550</wp:posOffset>
                </wp:positionH>
                <wp:positionV relativeFrom="paragraph">
                  <wp:posOffset>154305</wp:posOffset>
                </wp:positionV>
                <wp:extent cx="4457700" cy="0"/>
                <wp:effectExtent l="0" t="0" r="0" b="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3EA663" id="Line 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12.15pt" to="477.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IkigIAAGEFAAAOAAAAZHJzL2Uyb0RvYy54bWysVFFvmzAQfp+0/2D5nQIJ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BCNBOpDokQuGEpuZodcpHMjFk7KxVUfx3D/K6odGQuYNETvmGL6cenALrYd/5WIN3QP+dvgsKZwh&#10;eyNdmo616iwkJAAdnRqnSQ12NKiCxSiKF4sARKvGPZ+ko2OvtPnEZIfsJMMtcHbA5PCojSVC0vGI&#10;vUfIDW9bJ3Yr0JDhVTyLnYOWLad20x7TarfNW4UOxJaL+1xUsPP6mJJ7QR1YwwgtL3NDeHuew+Wt&#10;sHjMVeCZEVhHA1O3DiG66vi5ClblslxGXjRLSi8KisK73+SRl2zCRVzMizwvwl+WaBilDaeUCct1&#10;rNQw+rdKuPTMucamWp2S4l+ju+wB2Wum95s4WETzpbdYxHMvmpeB97Dc5N59HibJonzIH8o3TEsX&#10;vX4fslMqLSu5N0w9N3RAlFv55/FqFmIwoLNnUDPwYUTaHTxJlVEYKWm+c9O4arV1ZjGutF4G9r9o&#10;PaGfEzFqaK1JhUtsf1IFmo/6uiawdX/uoK2kpyc1Ngf0sXO6vDn2oXhtw/z1y7j+DQAA//8DAFBL&#10;AwQUAAYACAAAACEAT1GXYNwAAAAJAQAADwAAAGRycy9kb3ducmV2LnhtbEyPQU/DMAyF70j8h8hI&#10;XCaW0lIEpemEgN64MEBcvca0FY3TNdlW+PUYcYCb/fz0/L1yNbtB7WkKvWcD58sEFHHjbc+tgZfn&#10;+uwKVIjIFgfPZOCTAqyq46MSC+sP/ET7dWyVhHAo0EAX41hoHZqOHIalH4nl9u4nh1HWqdV2woOE&#10;u0GnSXKpHfYsHzoc6a6j5mO9cwZC/Urb+mvRLJK3rPWUbu8fH9CY05P59gZUpDn+meEHX9ChEqaN&#10;37ENajCQ5pl0iTJcZKDEcJ3nImx+BV2V+n+D6hsAAP//AwBQSwECLQAUAAYACAAAACEAtoM4kv4A&#10;AADhAQAAEwAAAAAAAAAAAAAAAAAAAAAAW0NvbnRlbnRfVHlwZXNdLnhtbFBLAQItABQABgAIAAAA&#10;IQA4/SH/1gAAAJQBAAALAAAAAAAAAAAAAAAAAC8BAABfcmVscy8ucmVsc1BLAQItABQABgAIAAAA&#10;IQAPqdIkigIAAGEFAAAOAAAAAAAAAAAAAAAAAC4CAABkcnMvZTJvRG9jLnhtbFBLAQItABQABgAI&#10;AAAAIQBPUZdg3AAAAAkBAAAPAAAAAAAAAAAAAAAAAOQEAABkcnMvZG93bnJldi54bWxQSwUGAAAA&#10;AAQABADzAAAA7QUAAAAA&#10;"/>
            </w:pict>
          </mc:Fallback>
        </mc:AlternateContent>
      </w:r>
      <w:r w:rsidR="00CA5B1B" w:rsidRPr="00604271">
        <w:rPr>
          <w:rFonts w:ascii="Arial" w:hAnsi="Arial"/>
          <w:b/>
          <w:lang w:val="en-US"/>
        </w:rPr>
        <w:t>Additional information</w:t>
      </w:r>
      <w:r w:rsidR="00E73B0A" w:rsidRPr="00604271">
        <w:rPr>
          <w:rFonts w:ascii="Arial" w:hAnsi="Arial"/>
          <w:b/>
          <w:lang w:val="en-US"/>
        </w:rPr>
        <w:t xml:space="preserve">   </w:t>
      </w:r>
    </w:p>
    <w:p w:rsidR="00E73B0A" w:rsidRPr="00604271" w:rsidRDefault="00E73B0A" w:rsidP="00E73B0A">
      <w:pPr>
        <w:ind w:firstLine="284"/>
        <w:rPr>
          <w:rFonts w:ascii="Arial" w:hAnsi="Arial"/>
          <w:b/>
          <w:lang w:val="en-US"/>
        </w:rPr>
      </w:pPr>
    </w:p>
    <w:p w:rsidR="00E73B0A" w:rsidRPr="00604271" w:rsidRDefault="00763F1F" w:rsidP="00A32910">
      <w:pPr>
        <w:pStyle w:val="Titolo"/>
        <w:tabs>
          <w:tab w:val="left" w:pos="4536"/>
        </w:tabs>
        <w:spacing w:line="180" w:lineRule="exact"/>
        <w:ind w:right="284"/>
        <w:jc w:val="both"/>
        <w:rPr>
          <w:rFonts w:ascii="Arial" w:hAnsi="Arial"/>
          <w:lang w:val="en-US"/>
        </w:rPr>
      </w:pPr>
      <w:r w:rsidRPr="00763F1F">
        <w:rPr>
          <w:rFonts w:ascii="Arial" w:hAnsi="Arial" w:cs="Arial"/>
          <w:noProof/>
        </w:rPr>
        <mc:AlternateContent>
          <mc:Choice Requires="wps">
            <w:drawing>
              <wp:anchor distT="0" distB="0" distL="114300" distR="114300" simplePos="0" relativeHeight="251662848" behindDoc="0" locked="0" layoutInCell="1" allowOverlap="1" wp14:editId="4A554164">
                <wp:simplePos x="0" y="0"/>
                <wp:positionH relativeFrom="column">
                  <wp:posOffset>-83820</wp:posOffset>
                </wp:positionH>
                <wp:positionV relativeFrom="paragraph">
                  <wp:posOffset>2540</wp:posOffset>
                </wp:positionV>
                <wp:extent cx="6400800"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2A50E9" id="Line 5"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2pt" to="497.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lckgIAAGsFAAAOAAAAZHJzL2Uyb0RvYy54bWysVFFv2jAQfp+0/2D5PU0CCQTUULUh7KXb&#10;kNptzyZ2iDXHjmxDQNP++84G0tK9TFPzYPnsuy/f3Xfn27tDK9CeacOVzHF8E2HEZKUol9scf3te&#10;BRlGxhJJiVCS5fjIDL5bfPxw23dzNlKNEpRpBCDSzPsux4213TwMTdWwlpgb1TEJl7XSLbFg6m1I&#10;NekBvRXhKIomYa807bSqmDFwujxd4oXHr2tW2a91bZhFIsfAzfpV+3Xj1nBxS+ZbTbqGV2ca5D9Y&#10;tIRL+OkAtSSWoJ3mf0G1vNLKqNreVKoNVV3zivkcIJs4epPNU0M65nOB4phuKJN5P9jqy36tEac5&#10;TjGSpAWJHrlkKHWV6TszB4dCrrXLrTrIp+5RVT8NkqpoiNwyz/D52EFY7CLCqxBnmA7wN/1nRcGH&#10;7KzyZTrUukW14N13F+jAoRTo4HU5Drqwg0UVHE6SKMoikK+63IVk7iBcYKeN/cRUi9wmxwLYe0Cy&#10;fzTWUXpxce5SrbgQXnYhUZ/jWTpKfYBRglN36dyM3m4KodGeuMbxn88Pbl67abWT1IM1jNDyvLeE&#10;i9Mefi6kw2O+F0+MwDpY2PpzSNH3ya9ZNCuzMkuCZDQpgyRaLoP7VZEEk1U8TZfjZVEs49+OaJzM&#10;G04pk47rpWfj5N964jw9p24bunYoSniN7qsHZK+Z3q/SaJqMs2A6TcdBMi6j4CFbFcF9EU8m0/Kh&#10;eCjfMC199uZ9yA6ldKzUzjL91NAeUe7kH6ezUYzBgBkfTU+6ISK28DhVVmOklf3BbeP71vWZw7jS&#10;OoNOy/y7ANoN6KdCXDR01qDCObeXUkHcRV8/Dm4CTrO0UfS41pcxgYn2QefXxz0Zr23Yv34jF38A&#10;AAD//wMAUEsDBBQABgAIAAAAIQA3oNJi2gAAAAUBAAAPAAAAZHJzL2Rvd25yZXYueG1sTI9BS8NA&#10;FITvgv9heYK3dtO0iEmzKUXUiyBYo+dN9jUJ7r4N2W0a/72vJ3scZpj5ptjNzooJx9B7UrBaJiCQ&#10;Gm96ahVUny+LRxAhajLaekIFvxhgV97eFDo3/kwfOB1iK7iEQq4VdDEOuZSh6dDpsPQDEntHPzod&#10;WY6tNKM+c7mzMk2SB+l0T7zQ6QGfOmx+DienYP/99rx+n2rnrcna6su4KnlNlbq/m/dbEBHn+B+G&#10;Cz6jQ8lMtT+RCcIqWKzWKUcVbECwnWUbflJfpCwLeU1f/gEAAP//AwBQSwECLQAUAAYACAAAACEA&#10;toM4kv4AAADhAQAAEwAAAAAAAAAAAAAAAAAAAAAAW0NvbnRlbnRfVHlwZXNdLnhtbFBLAQItABQA&#10;BgAIAAAAIQA4/SH/1gAAAJQBAAALAAAAAAAAAAAAAAAAAC8BAABfcmVscy8ucmVsc1BLAQItABQA&#10;BgAIAAAAIQDpYElckgIAAGsFAAAOAAAAAAAAAAAAAAAAAC4CAABkcnMvZTJvRG9jLnhtbFBLAQIt&#10;ABQABgAIAAAAIQA3oNJi2gAAAAUBAAAPAAAAAAAAAAAAAAAAAOwEAABkcnMvZG93bnJldi54bWxQ&#10;SwUGAAAAAAQABADzAAAA8wUAAAAA&#10;"/>
            </w:pict>
          </mc:Fallback>
        </mc:AlternateContent>
      </w:r>
    </w:p>
    <w:p w:rsidR="00F47A0A" w:rsidRPr="00604271" w:rsidRDefault="00343FD9" w:rsidP="00B149A5">
      <w:pPr>
        <w:pStyle w:val="Titolo"/>
        <w:tabs>
          <w:tab w:val="left" w:pos="4536"/>
        </w:tabs>
        <w:spacing w:line="288" w:lineRule="auto"/>
        <w:ind w:right="283"/>
        <w:jc w:val="both"/>
        <w:rPr>
          <w:rFonts w:ascii="Arial" w:hAnsi="Arial"/>
          <w:lang w:val="en-US"/>
        </w:rPr>
      </w:pPr>
      <w:r w:rsidRPr="00604271">
        <w:rPr>
          <w:rFonts w:ascii="Arial" w:hAnsi="Arial"/>
          <w:lang w:val="en-US"/>
        </w:rPr>
        <w:t xml:space="preserve">The Policyholder </w:t>
      </w:r>
      <w:r w:rsidR="00776F96" w:rsidRPr="00604271">
        <w:rPr>
          <w:rFonts w:ascii="Arial" w:hAnsi="Arial" w:cs="Arial"/>
          <w:lang w:val="en-US"/>
        </w:rPr>
        <w:t xml:space="preserve">intends to act </w:t>
      </w:r>
      <w:r w:rsidRPr="00604271">
        <w:rPr>
          <w:rFonts w:ascii="Arial" w:hAnsi="Arial" w:cs="Arial"/>
          <w:lang w:val="en-US"/>
        </w:rPr>
        <w:t>for</w:t>
      </w:r>
      <w:r w:rsidRPr="00604271">
        <w:rPr>
          <w:rFonts w:ascii="Arial" w:hAnsi="Arial"/>
          <w:lang w:val="en-US"/>
        </w:rPr>
        <w:t xml:space="preserve"> recovery</w:t>
      </w:r>
      <w:r w:rsidR="00F47A0A" w:rsidRPr="00604271">
        <w:rPr>
          <w:rFonts w:ascii="Arial" w:hAnsi="Arial"/>
          <w:lang w:val="en-US"/>
        </w:rPr>
        <w:t>:</w:t>
      </w:r>
    </w:p>
    <w:p w:rsidR="00F47A0A" w:rsidRPr="00604271" w:rsidRDefault="00F47A0A" w:rsidP="00B149A5">
      <w:pPr>
        <w:pStyle w:val="Titolo"/>
        <w:tabs>
          <w:tab w:val="left" w:pos="4536"/>
        </w:tabs>
        <w:spacing w:line="288" w:lineRule="auto"/>
        <w:ind w:right="284"/>
        <w:jc w:val="both"/>
        <w:rPr>
          <w:rFonts w:ascii="Arial" w:hAnsi="Arial"/>
          <w:sz w:val="2"/>
          <w:lang w:val="en-US"/>
        </w:rPr>
      </w:pPr>
      <w:r w:rsidRPr="00604271">
        <w:rPr>
          <w:rFonts w:ascii="Arial" w:hAnsi="Arial"/>
          <w:sz w:val="2"/>
          <w:lang w:val="en-US"/>
        </w:rPr>
        <w:t xml:space="preserve">        </w:t>
      </w:r>
    </w:p>
    <w:p w:rsidR="00F47A0A" w:rsidRPr="00604271" w:rsidRDefault="00763F1F" w:rsidP="00B149A5">
      <w:pPr>
        <w:pStyle w:val="Titolo"/>
        <w:tabs>
          <w:tab w:val="left" w:pos="4536"/>
        </w:tabs>
        <w:spacing w:after="80" w:line="288" w:lineRule="auto"/>
        <w:ind w:right="284"/>
        <w:jc w:val="both"/>
        <w:rPr>
          <w:rFonts w:ascii="Arial" w:hAnsi="Arial"/>
          <w:lang w:val="en-US"/>
        </w:rPr>
      </w:pPr>
      <w:r w:rsidRPr="00763F1F">
        <w:rPr>
          <w:rFonts w:ascii="Arial" w:hAnsi="Arial" w:cs="Arial"/>
          <w:b w:val="0"/>
          <w:noProof/>
          <w:sz w:val="12"/>
          <w:szCs w:val="14"/>
        </w:rPr>
        <mc:AlternateContent>
          <mc:Choice Requires="wps">
            <w:drawing>
              <wp:anchor distT="0" distB="0" distL="114300" distR="114300" simplePos="0" relativeHeight="251657728" behindDoc="0" locked="0" layoutInCell="1" allowOverlap="1" wp14:editId="52631033">
                <wp:simplePos x="0" y="0"/>
                <wp:positionH relativeFrom="column">
                  <wp:posOffset>3354705</wp:posOffset>
                </wp:positionH>
                <wp:positionV relativeFrom="paragraph">
                  <wp:posOffset>-635</wp:posOffset>
                </wp:positionV>
                <wp:extent cx="147320" cy="14732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47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CDE5F" id="Rectangle 4" o:spid="_x0000_s1026" style="position:absolute;margin-left:264.15pt;margin-top:-.05pt;width:11.6pt;height:1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hAtgIAAIkFAAAOAAAAZHJzL2Uyb0RvYy54bWysVFFv0zAQfkfiP1h+75K06dJFS6euaxHS&#10;gImBeHZtJ7Fw7GC7TTvEf+fstKFjPCBEIlk++/z5u7vPd32zbyTacWOFVgVOLmKMuKKaCVUV+POn&#10;9WiGkXVEMSK14gU+cItv5q9fXXdtzse61pJxgwBE2bxrC1w71+ZRZGnNG2IvdMsVbJbaNMSBaaqI&#10;GdIBeiOjcRxfRp02rDWacmth9a7fxPOAX5acug9lablDssDAzYXRhHHjx2h+TfLKkLYW9EiD/AOL&#10;hggFlw5Qd8QRtDXiBVQjqNFWl+6C6ibSZSkoDzFANEn8WzSPNWl5iAWSY9shTfb/wdL3uweDBCtw&#10;ipEiDZToIySNqEpylPr0dK3NweuxfTA+QNvea/rVIqWXNXjxhTG6qzlhQCrx/tGzA96wcBRtunea&#10;ATrZOh0ytS9N4wEhB2gfCnIYCsL3DlFYTNJsMoayUdg6zv0NJD8dbo11b7hukJ8U2AD1AE5299b1&#10;rieXQF5LwdZCymCYarOUBu0IaGMdvsAfYjx3kwp1Bb6ajqcB+dmePYeIw/cniEY4ELkUTYFngxPJ&#10;fdZWigFNkjsiZD+H6KTySzzIt48DrL2DaViH5ARpfV+sp3GWTmajLJtORulkFY9uZ+vlaLFMLi+z&#10;1e3ydpX88KyTNK8FY1ytAqY9KT1J/05JxzfXa3TQ+kDQs9JbiPGxZh1iwpdiMr0aJxgMeGzjrI8a&#10;EVlBl6DOYGS0+yJcHSTu6+4xnqVzFvv/mM4BPVT/7OLoRWy9xx5SBZk8ZS2I0uuw1/NGswNoEjgE&#10;4UH/gkmtzRNGHfSCAttvW2I4RvKtAl1fJWnqm0cw0mnmJWnOdzbnO0RRgCqww6ifLl3fcLatEVUN&#10;NyUhWqUX8BZKEXTq30nPCnh7A957iODYm3xDObeD168OOv8JAAD//wMAUEsDBBQABgAIAAAAIQBq&#10;hV/s3gAAAAgBAAAPAAAAZHJzL2Rvd25yZXYueG1sTI/NTsMwEITvSLyDtUjcWudHQW2aTYVAReLY&#10;phdum3hJArEdxU4beHrMCY6jGc18U+wXPYgLT663BiFeRyDYNFb1pkU4V4fVBoTzZBQN1jDCFzvY&#10;l7c3BeXKXs2RLyffilBiXE4InfdjLqVrOtbk1nZkE7x3O2nyQU6tVBNdQ7keZBJFD1JTb8JCRyM/&#10;ddx8nmaNUPfJmb6P1Uukt4fUvy7Vx/z2jHh/tzzuQHhe/F8YfvEDOpSBqbazUU4MCFmySUMUYRWD&#10;CH6WxRmIGiFJY5BlIf8fKH8AAAD//wMAUEsBAi0AFAAGAAgAAAAhALaDOJL+AAAA4QEAABMAAAAA&#10;AAAAAAAAAAAAAAAAAFtDb250ZW50X1R5cGVzXS54bWxQSwECLQAUAAYACAAAACEAOP0h/9YAAACU&#10;AQAACwAAAAAAAAAAAAAAAAAvAQAAX3JlbHMvLnJlbHNQSwECLQAUAAYACAAAACEACJXIQLYCAACJ&#10;BQAADgAAAAAAAAAAAAAAAAAuAgAAZHJzL2Uyb0RvYy54bWxQSwECLQAUAAYACAAAACEAaoVf7N4A&#10;AAAIAQAADwAAAAAAAAAAAAAAAAAQBQAAZHJzL2Rvd25yZXYueG1sUEsFBgAAAAAEAAQA8wAAABsG&#10;AAAAAA==&#10;"/>
            </w:pict>
          </mc:Fallback>
        </mc:AlternateContent>
      </w:r>
      <w:r w:rsidRPr="00604271">
        <w:rPr>
          <w:rFonts w:ascii="Arial" w:hAnsi="Arial" w:cs="Arial"/>
          <w:b w:val="0"/>
          <w:noProof/>
          <w:sz w:val="2"/>
          <w:szCs w:val="4"/>
        </w:rPr>
        <mc:AlternateContent>
          <mc:Choice Requires="wps">
            <w:drawing>
              <wp:anchor distT="0" distB="0" distL="114300" distR="114300" simplePos="0" relativeHeight="251658752" behindDoc="0" locked="0" layoutInCell="1" allowOverlap="1" wp14:editId="78488F0C">
                <wp:simplePos x="0" y="0"/>
                <wp:positionH relativeFrom="column">
                  <wp:posOffset>266065</wp:posOffset>
                </wp:positionH>
                <wp:positionV relativeFrom="paragraph">
                  <wp:posOffset>5080</wp:posOffset>
                </wp:positionV>
                <wp:extent cx="147320" cy="14732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47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A178F" id="Rectangle 3" o:spid="_x0000_s1026" style="position:absolute;margin-left:20.95pt;margin-top:.4pt;width:11.6pt;height:1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8cqtwIAAIkFAAAOAAAAZHJzL2Uyb0RvYy54bWysVN9v2yAQfp+0/wHxntqOnTq16lRpmkyT&#10;9qNaN+2ZALbRMHhA4nTT/vcdOPHSdQ/TNFtCHBwf39193PXNoZVoz40VWpU4uYgx4opqJlRd4k8f&#10;N5M5RtYRxYjUipf4kVt8s3j54rrvCj7VjZaMGwQgyhZ9V+LGua6IIksb3hJ7oTuuYLPSpiUOTFNH&#10;zJAe0FsZTeP4Muq1YZ3RlFsLq3fDJl4E/Kri1L2vKssdkiUGbi6MJoxbP0aLa1LUhnSNoEca5B9Y&#10;tEQouHSEuiOOoJ0Rz6BaQY22unIXVLeRripBeYgBokni36J5aEjHQyyQHNuNabL/D5a+298bJFiJ&#10;U4wUaaFEHyBpRNWSo9Snp+9sAV4P3b3xAdrujaZfLFJ61YAXXxqj+4YTBqQS7x89OeANC0fRtn+r&#10;GaCTndMhU4fKtB4QcoAOoSCPY0H4wSEKi0mWp1MoG4Wt49zfQIrT4c5Y94rrFvlJiQ1QD+Bk/8a6&#10;wfXkEshrKdhGSBkMU29X0qA9AW1swhf4Q4znblKhvsRXs+ksID/Zs+cQcfj+BNEKByKXoi3xfHQi&#10;hc/aWjGgSQpHhBzmEJ1UfokH+Q5xgHVwMA3rkJwgre/LzSzOs3Q+yfNZOsnSdTy5nW9Wk+UqubzM&#10;17er23Xyw7NOsqIRjHG1Dpj2pPQk+zslHd/coNFR6yNBz0rvIMaHhvWICV+KdHY1TTAY8Nim+RA1&#10;IrKGLkGdwcho91m4Jkjc191jPEnnPPb/MZ0jeqj+2cXRs9gGjwOkCjJ5yloQpdfhoOetZo+gSeAQ&#10;hAf9CyaNNt8w6qEXlNh+3RHDMZKvFej6Ksky3zyCkc1yL0lzvrM93yGKAlSJHUbDdOWGhrPrjKgb&#10;uCkJ0Sq9hLdQiaBT/04GVsDbG/DeQwTH3uQbyrkdvH510MVPAAAA//8DAFBLAwQUAAYACAAAACEA&#10;asqu59sAAAAFAQAADwAAAGRycy9kb3ducmV2LnhtbEzOMU/DMBAF4B2J/2AdEhu1E0pF01wqBCoS&#10;Y5subJfYTQLxOYqdNvDrMROMp/f07su3s+3F2Yy+c4yQLBQIw7XTHTcIx3J39wjCB2JNvWOD8GU8&#10;bIvrq5wy7S68N+dDaEQcYZ8RQhvCkEnp69ZY8gs3GI7ZyY2WQjzHRuqRLnHc9jJVaiUtdRw/tDSY&#10;59bUn4fJIlRdeqTvffmq7Hp3H97m8mN6f0G8vZmfNiCCmcNfGX75kQ5FNFVuYu1Fj7BM1rGJEP0x&#10;XT0kICqEdKlAFrn8ry9+AAAA//8DAFBLAQItABQABgAIAAAAIQC2gziS/gAAAOEBAAATAAAAAAAA&#10;AAAAAAAAAAAAAABbQ29udGVudF9UeXBlc10ueG1sUEsBAi0AFAAGAAgAAAAhADj9If/WAAAAlAEA&#10;AAsAAAAAAAAAAAAAAAAALwEAAF9yZWxzLy5yZWxzUEsBAi0AFAAGAAgAAAAhAGMfxyq3AgAAiQUA&#10;AA4AAAAAAAAAAAAAAAAALgIAAGRycy9lMm9Eb2MueG1sUEsBAi0AFAAGAAgAAAAhAGrKrufbAAAA&#10;BQEAAA8AAAAAAAAAAAAAAAAAEQUAAGRycy9kb3ducmV2LnhtbFBLBQYAAAAABAAEAPMAAAAZBgAA&#10;AAA=&#10;"/>
            </w:pict>
          </mc:Fallback>
        </mc:AlternateContent>
      </w:r>
      <w:r w:rsidR="00F47A0A" w:rsidRPr="00604271">
        <w:rPr>
          <w:rFonts w:ascii="Arial" w:hAnsi="Arial"/>
          <w:lang w:val="en-US"/>
        </w:rPr>
        <w:t xml:space="preserve">              </w:t>
      </w:r>
      <w:r w:rsidR="0093666A" w:rsidRPr="00604271">
        <w:rPr>
          <w:rFonts w:ascii="Arial" w:hAnsi="Arial"/>
          <w:lang w:val="en-US"/>
        </w:rPr>
        <w:t xml:space="preserve">     </w:t>
      </w:r>
      <w:r w:rsidR="00343FD9" w:rsidRPr="00604271">
        <w:rPr>
          <w:rFonts w:ascii="Arial" w:hAnsi="Arial"/>
          <w:lang w:val="en-US"/>
        </w:rPr>
        <w:t>Directly                                                                     through</w:t>
      </w:r>
      <w:r w:rsidR="00F47A0A" w:rsidRPr="00604271">
        <w:rPr>
          <w:rFonts w:ascii="Arial" w:hAnsi="Arial"/>
          <w:lang w:val="en-US"/>
        </w:rPr>
        <w:t xml:space="preserve"> SACE</w:t>
      </w:r>
    </w:p>
    <w:p w:rsidR="00D47067" w:rsidRPr="00604271" w:rsidRDefault="00BE64B2" w:rsidP="005A2E73">
      <w:pPr>
        <w:pStyle w:val="Titolo"/>
        <w:tabs>
          <w:tab w:val="left" w:pos="4536"/>
        </w:tabs>
        <w:spacing w:after="120" w:line="240" w:lineRule="atLeast"/>
        <w:ind w:right="284"/>
        <w:jc w:val="both"/>
        <w:rPr>
          <w:rFonts w:ascii="Arial" w:hAnsi="Arial"/>
          <w:sz w:val="18"/>
          <w:lang w:val="en-US"/>
        </w:rPr>
      </w:pPr>
      <w:r w:rsidRPr="00604271">
        <w:rPr>
          <w:rFonts w:ascii="Arial" w:hAnsi="Arial"/>
          <w:sz w:val="18"/>
          <w:lang w:val="en-US"/>
        </w:rPr>
        <w:t>Should the Policyholder opt</w:t>
      </w:r>
      <w:r w:rsidR="00CB5C61" w:rsidRPr="00604271">
        <w:rPr>
          <w:rFonts w:ascii="Arial" w:hAnsi="Arial"/>
          <w:sz w:val="18"/>
          <w:lang w:val="en-US"/>
        </w:rPr>
        <w:t xml:space="preserve"> to proceed with the recovery through SACE, </w:t>
      </w:r>
      <w:r w:rsidRPr="00604271">
        <w:rPr>
          <w:rFonts w:ascii="Arial" w:hAnsi="Arial"/>
          <w:sz w:val="18"/>
          <w:lang w:val="en-US"/>
        </w:rPr>
        <w:t xml:space="preserve">the Policyholder </w:t>
      </w:r>
      <w:r w:rsidR="00CB5C61" w:rsidRPr="00604271">
        <w:rPr>
          <w:rFonts w:ascii="Arial" w:hAnsi="Arial"/>
          <w:sz w:val="18"/>
          <w:lang w:val="en-US"/>
        </w:rPr>
        <w:t>he</w:t>
      </w:r>
      <w:r w:rsidRPr="00604271">
        <w:rPr>
          <w:rFonts w:ascii="Arial" w:hAnsi="Arial"/>
          <w:sz w:val="18"/>
          <w:lang w:val="en-US"/>
        </w:rPr>
        <w:t xml:space="preserve">reby grants an </w:t>
      </w:r>
      <w:r w:rsidR="00CB5C61" w:rsidRPr="00604271">
        <w:rPr>
          <w:rFonts w:ascii="Arial" w:hAnsi="Arial"/>
          <w:sz w:val="18"/>
          <w:lang w:val="en-US"/>
        </w:rPr>
        <w:t>irrevocable mandate</w:t>
      </w:r>
      <w:r w:rsidRPr="00604271">
        <w:rPr>
          <w:rFonts w:ascii="Arial" w:hAnsi="Arial"/>
          <w:sz w:val="18"/>
          <w:lang w:val="en-US"/>
        </w:rPr>
        <w:t xml:space="preserve"> to SACE</w:t>
      </w:r>
      <w:r w:rsidR="00CB5C61" w:rsidRPr="00604271">
        <w:rPr>
          <w:rFonts w:ascii="Arial" w:hAnsi="Arial"/>
          <w:sz w:val="18"/>
          <w:lang w:val="en-US"/>
        </w:rPr>
        <w:t>, with representation and without</w:t>
      </w:r>
      <w:r w:rsidRPr="00604271">
        <w:rPr>
          <w:rFonts w:ascii="Arial" w:hAnsi="Arial"/>
          <w:sz w:val="18"/>
          <w:lang w:val="en-US"/>
        </w:rPr>
        <w:t xml:space="preserve"> any</w:t>
      </w:r>
      <w:r w:rsidR="00CB5C61" w:rsidRPr="00604271">
        <w:rPr>
          <w:rFonts w:ascii="Arial" w:hAnsi="Arial"/>
          <w:sz w:val="18"/>
          <w:lang w:val="en-US"/>
        </w:rPr>
        <w:t xml:space="preserve"> repo</w:t>
      </w:r>
      <w:r w:rsidRPr="00604271">
        <w:rPr>
          <w:rFonts w:ascii="Arial" w:hAnsi="Arial"/>
          <w:sz w:val="18"/>
          <w:lang w:val="en-US"/>
        </w:rPr>
        <w:t>rting obligation, to act, in its own name and on its</w:t>
      </w:r>
      <w:r w:rsidR="00CB5C61" w:rsidRPr="00604271">
        <w:rPr>
          <w:rFonts w:ascii="Arial" w:hAnsi="Arial"/>
          <w:sz w:val="18"/>
          <w:lang w:val="en-US"/>
        </w:rPr>
        <w:t xml:space="preserve"> own </w:t>
      </w:r>
      <w:r w:rsidRPr="00604271">
        <w:rPr>
          <w:rFonts w:ascii="Arial" w:hAnsi="Arial"/>
          <w:sz w:val="18"/>
          <w:lang w:val="en-US"/>
        </w:rPr>
        <w:t>behalf</w:t>
      </w:r>
      <w:r w:rsidR="00CB5C61" w:rsidRPr="00604271">
        <w:rPr>
          <w:rFonts w:ascii="Arial" w:hAnsi="Arial"/>
          <w:sz w:val="18"/>
          <w:lang w:val="en-US"/>
        </w:rPr>
        <w:t xml:space="preserve">, also through third parties, for the recovery of the Credit claimed against the </w:t>
      </w:r>
      <w:r w:rsidR="00CB2EBE" w:rsidRPr="00763F1F">
        <w:rPr>
          <w:rFonts w:ascii="Arial" w:hAnsi="Arial" w:cs="Arial"/>
          <w:sz w:val="18"/>
          <w:lang w:val="en-US"/>
        </w:rPr>
        <w:t xml:space="preserve">abovementioned </w:t>
      </w:r>
      <w:r w:rsidR="004940B0" w:rsidRPr="00763F1F">
        <w:rPr>
          <w:rFonts w:ascii="Arial" w:hAnsi="Arial" w:cs="Arial"/>
          <w:sz w:val="18"/>
          <w:lang w:val="en-US"/>
        </w:rPr>
        <w:t>Borrower</w:t>
      </w:r>
      <w:r w:rsidR="00776F96">
        <w:rPr>
          <w:rFonts w:ascii="Arial" w:hAnsi="Arial" w:cs="Arial"/>
          <w:sz w:val="18"/>
          <w:lang w:val="en-US"/>
        </w:rPr>
        <w:t xml:space="preserve"> for</w:t>
      </w:r>
      <w:r w:rsidR="00CB5C61" w:rsidRPr="00763F1F">
        <w:rPr>
          <w:rFonts w:ascii="Arial" w:hAnsi="Arial" w:cs="Arial"/>
          <w:sz w:val="18"/>
          <w:lang w:val="en-US"/>
        </w:rPr>
        <w:t xml:space="preserve"> </w:t>
      </w:r>
      <w:r w:rsidR="00CB5C61" w:rsidRPr="00604271">
        <w:rPr>
          <w:rFonts w:ascii="Arial" w:hAnsi="Arial"/>
          <w:sz w:val="18"/>
          <w:lang w:val="en-US"/>
        </w:rPr>
        <w:t xml:space="preserve">principal, interest and recovery costs. The </w:t>
      </w:r>
      <w:r w:rsidR="004940B0" w:rsidRPr="00763F1F">
        <w:rPr>
          <w:rFonts w:ascii="Arial" w:hAnsi="Arial" w:cs="Arial"/>
          <w:sz w:val="18"/>
          <w:lang w:val="en-US"/>
        </w:rPr>
        <w:t>principal</w:t>
      </w:r>
      <w:r w:rsidR="004940B0" w:rsidRPr="00604271">
        <w:rPr>
          <w:rFonts w:ascii="Arial" w:hAnsi="Arial"/>
          <w:sz w:val="18"/>
          <w:lang w:val="en-US"/>
        </w:rPr>
        <w:t xml:space="preserve"> </w:t>
      </w:r>
      <w:r w:rsidR="00894041" w:rsidRPr="00604271">
        <w:rPr>
          <w:rFonts w:ascii="Arial" w:hAnsi="Arial"/>
          <w:sz w:val="18"/>
          <w:lang w:val="en-US"/>
        </w:rPr>
        <w:t xml:space="preserve">hereby </w:t>
      </w:r>
      <w:r w:rsidR="00776F96" w:rsidRPr="00763F1F">
        <w:rPr>
          <w:rFonts w:ascii="Arial" w:hAnsi="Arial" w:cs="Arial"/>
          <w:sz w:val="18"/>
          <w:lang w:val="en-US"/>
        </w:rPr>
        <w:t xml:space="preserve">also </w:t>
      </w:r>
      <w:r w:rsidR="00CB5C61" w:rsidRPr="00604271">
        <w:rPr>
          <w:rFonts w:ascii="Arial" w:hAnsi="Arial"/>
          <w:sz w:val="18"/>
          <w:lang w:val="en-US"/>
        </w:rPr>
        <w:t xml:space="preserve">assumes full </w:t>
      </w:r>
      <w:r w:rsidR="004940B0" w:rsidRPr="00763F1F">
        <w:rPr>
          <w:rFonts w:ascii="Arial" w:hAnsi="Arial" w:cs="Arial"/>
          <w:sz w:val="18"/>
          <w:lang w:val="en-US"/>
        </w:rPr>
        <w:t>liability</w:t>
      </w:r>
      <w:r w:rsidR="004940B0" w:rsidRPr="00604271">
        <w:rPr>
          <w:rFonts w:ascii="Arial" w:hAnsi="Arial"/>
          <w:sz w:val="18"/>
          <w:lang w:val="en-US"/>
        </w:rPr>
        <w:t xml:space="preserve"> </w:t>
      </w:r>
      <w:r w:rsidR="00CB5C61" w:rsidRPr="00604271">
        <w:rPr>
          <w:rFonts w:ascii="Arial" w:hAnsi="Arial"/>
          <w:sz w:val="18"/>
          <w:lang w:val="en-US"/>
        </w:rPr>
        <w:t xml:space="preserve">for </w:t>
      </w:r>
      <w:r w:rsidR="00776F96" w:rsidRPr="00604271">
        <w:rPr>
          <w:rFonts w:ascii="Arial" w:hAnsi="Arial"/>
          <w:sz w:val="18"/>
          <w:lang w:val="en-US"/>
        </w:rPr>
        <w:t xml:space="preserve">the </w:t>
      </w:r>
      <w:r w:rsidR="00776F96" w:rsidRPr="00763F1F">
        <w:rPr>
          <w:rFonts w:ascii="Arial" w:hAnsi="Arial" w:cs="Arial"/>
          <w:sz w:val="18"/>
          <w:lang w:val="en-US"/>
        </w:rPr>
        <w:t>representations made</w:t>
      </w:r>
      <w:r w:rsidR="00CB5C61" w:rsidRPr="00604271">
        <w:rPr>
          <w:rFonts w:ascii="Arial" w:hAnsi="Arial"/>
          <w:sz w:val="18"/>
          <w:lang w:val="en-US"/>
        </w:rPr>
        <w:t xml:space="preserve"> and undertakes to indemnify SACE, or any third parties in charge of recovery, </w:t>
      </w:r>
      <w:r w:rsidR="00CB2EBE" w:rsidRPr="00604271">
        <w:rPr>
          <w:rFonts w:ascii="Arial" w:hAnsi="Arial" w:cs="Arial"/>
          <w:sz w:val="18"/>
          <w:lang w:val="en-US"/>
        </w:rPr>
        <w:t>against</w:t>
      </w:r>
      <w:r w:rsidR="00CB2EBE" w:rsidRPr="00604271">
        <w:rPr>
          <w:rFonts w:ascii="Arial" w:hAnsi="Arial"/>
          <w:sz w:val="18"/>
          <w:lang w:val="en-US"/>
        </w:rPr>
        <w:t xml:space="preserve"> </w:t>
      </w:r>
      <w:r w:rsidR="00CB5C61" w:rsidRPr="00604271">
        <w:rPr>
          <w:rFonts w:ascii="Arial" w:hAnsi="Arial"/>
          <w:sz w:val="18"/>
          <w:lang w:val="en-US"/>
        </w:rPr>
        <w:t>any non-contractual claims</w:t>
      </w:r>
      <w:r w:rsidR="00CB2EBE" w:rsidRPr="00604271">
        <w:rPr>
          <w:rFonts w:ascii="Arial" w:hAnsi="Arial" w:cs="Arial"/>
          <w:sz w:val="18"/>
          <w:lang w:val="en-US"/>
        </w:rPr>
        <w:t xml:space="preserve"> for</w:t>
      </w:r>
      <w:r w:rsidR="00180572" w:rsidRPr="00604271">
        <w:rPr>
          <w:rFonts w:ascii="Arial" w:hAnsi="Arial"/>
          <w:sz w:val="18"/>
          <w:lang w:val="en-US"/>
        </w:rPr>
        <w:t xml:space="preserve"> losses</w:t>
      </w:r>
      <w:r w:rsidR="00CB5C61" w:rsidRPr="00604271">
        <w:rPr>
          <w:rFonts w:ascii="Arial" w:hAnsi="Arial"/>
          <w:sz w:val="18"/>
          <w:lang w:val="en-US"/>
        </w:rPr>
        <w:t xml:space="preserve"> </w:t>
      </w:r>
      <w:r w:rsidR="00180572" w:rsidRPr="00604271">
        <w:rPr>
          <w:rFonts w:ascii="Arial" w:hAnsi="Arial"/>
          <w:sz w:val="18"/>
          <w:lang w:val="en-US"/>
        </w:rPr>
        <w:t xml:space="preserve">and/or damages </w:t>
      </w:r>
      <w:r w:rsidR="00CB2EBE" w:rsidRPr="00604271">
        <w:rPr>
          <w:rFonts w:ascii="Arial" w:hAnsi="Arial" w:cs="Arial"/>
          <w:sz w:val="18"/>
          <w:lang w:val="en-US"/>
        </w:rPr>
        <w:t>made</w:t>
      </w:r>
      <w:r w:rsidR="00CB2EBE" w:rsidRPr="00604271">
        <w:rPr>
          <w:rFonts w:ascii="Arial" w:hAnsi="Arial"/>
          <w:sz w:val="18"/>
          <w:lang w:val="en-US"/>
        </w:rPr>
        <w:t xml:space="preserve"> </w:t>
      </w:r>
      <w:r w:rsidR="00CB5C61" w:rsidRPr="00604271">
        <w:rPr>
          <w:rFonts w:ascii="Arial" w:hAnsi="Arial"/>
          <w:sz w:val="18"/>
          <w:lang w:val="en-US"/>
        </w:rPr>
        <w:t xml:space="preserve">by the </w:t>
      </w:r>
      <w:r w:rsidR="00CB2EBE" w:rsidRPr="00604271">
        <w:rPr>
          <w:rFonts w:ascii="Arial" w:hAnsi="Arial" w:cs="Arial"/>
          <w:sz w:val="18"/>
          <w:lang w:val="en-US"/>
        </w:rPr>
        <w:t>Borrower</w:t>
      </w:r>
      <w:r w:rsidR="00CB2EBE" w:rsidRPr="00604271">
        <w:rPr>
          <w:rFonts w:ascii="Arial" w:hAnsi="Arial"/>
          <w:sz w:val="18"/>
          <w:lang w:val="en-US"/>
        </w:rPr>
        <w:t xml:space="preserve"> </w:t>
      </w:r>
      <w:r w:rsidR="00CB5C61" w:rsidRPr="00604271">
        <w:rPr>
          <w:rFonts w:ascii="Arial" w:hAnsi="Arial"/>
          <w:sz w:val="18"/>
          <w:lang w:val="en-US"/>
        </w:rPr>
        <w:t>/ Guarantor.</w:t>
      </w:r>
    </w:p>
    <w:p w:rsidR="00CB5C61" w:rsidRPr="00604271" w:rsidRDefault="00CB5C61" w:rsidP="005A2E73">
      <w:pPr>
        <w:pStyle w:val="Titolo"/>
        <w:tabs>
          <w:tab w:val="left" w:pos="4536"/>
        </w:tabs>
        <w:spacing w:after="120" w:line="240" w:lineRule="atLeast"/>
        <w:ind w:right="284"/>
        <w:jc w:val="both"/>
        <w:rPr>
          <w:rFonts w:ascii="Arial" w:hAnsi="Arial"/>
          <w:b w:val="0"/>
          <w:sz w:val="18"/>
          <w:lang w:val="en-US"/>
        </w:rPr>
      </w:pPr>
    </w:p>
    <w:p w:rsidR="00D5233A" w:rsidRPr="00604271" w:rsidRDefault="00763F1F" w:rsidP="00D5233A">
      <w:pPr>
        <w:rPr>
          <w:rFonts w:ascii="Arial" w:hAnsi="Arial"/>
          <w:b/>
          <w:lang w:val="en-US"/>
        </w:rPr>
      </w:pPr>
      <w:r w:rsidRPr="00763F1F">
        <w:rPr>
          <w:rFonts w:ascii="Arial" w:hAnsi="Arial" w:cs="Arial"/>
          <w:noProof/>
          <w:sz w:val="18"/>
        </w:rPr>
        <mc:AlternateContent>
          <mc:Choice Requires="wps">
            <w:drawing>
              <wp:anchor distT="0" distB="0" distL="114300" distR="114300" simplePos="0" relativeHeight="251647488" behindDoc="0" locked="0" layoutInCell="1" allowOverlap="1" wp14:editId="071F7DAC">
                <wp:simplePos x="0" y="0"/>
                <wp:positionH relativeFrom="column">
                  <wp:posOffset>-81915</wp:posOffset>
                </wp:positionH>
                <wp:positionV relativeFrom="paragraph">
                  <wp:posOffset>6350</wp:posOffset>
                </wp:positionV>
                <wp:extent cx="640080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672BED" id="Line 2"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5pt" to="497.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jWkgIAAGsFAAAOAAAAZHJzL2Uyb0RvYy54bWysVE1v2zAMvQ/YfxB0d/0RJ3GCOkXrOLt0&#10;W4B221mx5FiYLBmSEicY9t9HKYnbdJdhqA+CKJHPj3ykbu8OrUB7pg1XMsfxTYQRk5WiXG5z/O15&#10;FWQYGUskJUJJluMjM/hu8fHDbd/NWaIaJSjTCECkmfddjhtru3kYmqphLTE3qmMSLmulW2LB1NuQ&#10;atIDeivCJIomYa807bSqmDFwujxd4oXHr2tW2a91bZhFIsfAzfpV+3Xj1nBxS+ZbTbqGV2ca5D9Y&#10;tIRL+OkAtSSWoJ3mf0G1vNLKqNreVKoNVV3zivkcIJs4epPNU0M65nOB4phuKJN5P9jqy36tEac5&#10;TjCSpAWJHrlkKHGV6TszB4dCrrXLrTrIp+5RVT8NkqpoiNwyz/D52EFY7CLCqxBnmA7wN/1nRcGH&#10;7KzyZTrUukW14N13F+jAoRTo4HU5Drqwg0UVHE7SKMoikK+63IVk7iBcYKeN/cRUi9wmxwLYe0Cy&#10;fzTWUXpxce5SrbgQXnYhUZ/j2TgZ+wCjBKfu0rkZvd0UQqM9cY3jP58f3Lx202onqQdrGKHleW8J&#10;F6c9/FxIh8d8L54YgXWwsPXnkKLvk1+zaFZmZZYGaTIpgzRaLoP7VZEGk1U8HS9Hy6JYxr8d0Tid&#10;N5xSJh3XS8/G6b/1xHl6Tt02dO1QlPAa3VcPyF4zvV+No2k6yoLpdDwK0lEZBQ/Zqgjui3gymZYP&#10;xUP5hmnpszfvQ3YopWOldpbpp4b2iHIn/2g8S2IMBsx4Mj3phojYwuNUWY2RVvYHt43vW9dnDuNK&#10;6ww6LfPvAmg3oJ8KcdHQWYMK59xeSgVxF339OLgJOM3SRtHjWl/GBCbaB51fH/dkvLZh//qNXPwB&#10;AAD//wMAUEsDBBQABgAIAAAAIQCHFKQd2gAAAAcBAAAPAAAAZHJzL2Rvd25yZXYueG1sTI9BS8Qw&#10;EIXvgv8hjOBtN21Fsd2myyLqRRBcq+e0mW2LyaQ02W79945e3OPje7z5ptwuzooZpzB4UpCuExBI&#10;rTcDdQrq96fVPYgQNRltPaGCbwywrS4vSl0Yf6I3nPexEzxCodAK+hjHQsrQ9uh0WPsRidnBT05H&#10;jlMnzaRPPO6szJLkTjo9EF/o9YgPPbZf+6NTsPt8ebx5nRvnrcm7+sO4OnnOlLq+WnYbEBGX+F+G&#10;X31Wh4qdGn8kE4RVsEqznKsM+CXmeX6bgmj+sqxKee5f/QAAAP//AwBQSwECLQAUAAYACAAAACEA&#10;toM4kv4AAADhAQAAEwAAAAAAAAAAAAAAAAAAAAAAW0NvbnRlbnRfVHlwZXNdLnhtbFBLAQItABQA&#10;BgAIAAAAIQA4/SH/1gAAAJQBAAALAAAAAAAAAAAAAAAAAC8BAABfcmVscy8ucmVsc1BLAQItABQA&#10;BgAIAAAAIQBuqQjWkgIAAGsFAAAOAAAAAAAAAAAAAAAAAC4CAABkcnMvZTJvRG9jLnhtbFBLAQIt&#10;ABQABgAIAAAAIQCHFKQd2gAAAAcBAAAPAAAAAAAAAAAAAAAAAOwEAABkcnMvZG93bnJldi54bWxQ&#10;SwUGAAAAAAQABADzAAAA8wUAAAAA&#10;"/>
            </w:pict>
          </mc:Fallback>
        </mc:AlternateContent>
      </w:r>
    </w:p>
    <w:p w:rsidR="00BC7C15" w:rsidRPr="00604271" w:rsidRDefault="00EB7669" w:rsidP="0093666A">
      <w:pPr>
        <w:ind w:right="283"/>
        <w:jc w:val="both"/>
        <w:rPr>
          <w:rFonts w:ascii="Arial" w:hAnsi="Arial"/>
          <w:b/>
          <w:lang w:val="en-US"/>
        </w:rPr>
      </w:pPr>
      <w:r w:rsidRPr="00604271">
        <w:rPr>
          <w:rFonts w:ascii="Arial" w:hAnsi="Arial"/>
          <w:b/>
          <w:lang w:val="en-US"/>
        </w:rPr>
        <w:t>Please note that, for the purposes of the claim assessment, it is necessary to provide the documentation set forth in the General Conditions of the Insurance Policy, along with any relevant communic</w:t>
      </w:r>
      <w:r w:rsidR="00A9378E" w:rsidRPr="00604271">
        <w:rPr>
          <w:rFonts w:ascii="Arial" w:hAnsi="Arial"/>
          <w:b/>
          <w:lang w:val="en-US"/>
        </w:rPr>
        <w:t xml:space="preserve">ation with the </w:t>
      </w:r>
      <w:r w:rsidR="00CB2EBE" w:rsidRPr="00763F1F">
        <w:rPr>
          <w:rFonts w:ascii="Arial" w:hAnsi="Arial" w:cs="Arial"/>
          <w:b/>
          <w:lang w:val="en-US"/>
        </w:rPr>
        <w:t>Borrower</w:t>
      </w:r>
      <w:r w:rsidRPr="00604271">
        <w:rPr>
          <w:rFonts w:ascii="Arial" w:hAnsi="Arial"/>
          <w:b/>
          <w:lang w:val="en-US"/>
        </w:rPr>
        <w:t>, without prejudice to SACE's right to request additional documents.</w:t>
      </w:r>
    </w:p>
    <w:p w:rsidR="00D5233A" w:rsidRPr="00604271" w:rsidRDefault="00D5233A" w:rsidP="00D5233A">
      <w:pPr>
        <w:rPr>
          <w:rFonts w:ascii="Arial" w:hAnsi="Arial"/>
          <w:sz w:val="18"/>
          <w:lang w:val="en-US"/>
        </w:rPr>
      </w:pPr>
    </w:p>
    <w:p w:rsidR="00BC7C15" w:rsidRPr="00604271" w:rsidRDefault="00BC7C15" w:rsidP="00BC7C15">
      <w:pPr>
        <w:rPr>
          <w:rFonts w:ascii="Arial" w:hAnsi="Arial"/>
          <w:sz w:val="18"/>
          <w:lang w:val="en-US"/>
        </w:rPr>
      </w:pPr>
    </w:p>
    <w:p w:rsidR="00F07EB8" w:rsidRPr="00604271" w:rsidRDefault="00F07EB8">
      <w:pPr>
        <w:pStyle w:val="Titolo7"/>
        <w:rPr>
          <w:rFonts w:ascii="Arial" w:hAnsi="Arial"/>
          <w:sz w:val="20"/>
        </w:rPr>
      </w:pPr>
      <w:r w:rsidRPr="00604271">
        <w:rPr>
          <w:rFonts w:ascii="Arial" w:hAnsi="Arial"/>
          <w:sz w:val="20"/>
        </w:rPr>
        <w:t>Note</w:t>
      </w:r>
      <w:r w:rsidR="00894041" w:rsidRPr="00604271">
        <w:rPr>
          <w:rFonts w:ascii="Arial" w:hAnsi="Arial"/>
          <w:sz w:val="20"/>
        </w:rPr>
        <w:t>s</w:t>
      </w:r>
      <w:r w:rsidRPr="00604271">
        <w:rPr>
          <w:rFonts w:ascii="Arial" w:hAnsi="Arial"/>
          <w:sz w:val="20"/>
        </w:rPr>
        <w:tab/>
        <w:t>___________________________________________________________________________</w:t>
      </w:r>
    </w:p>
    <w:p w:rsidR="00F07EB8" w:rsidRPr="00604271" w:rsidRDefault="00F07EB8">
      <w:pPr>
        <w:ind w:left="709"/>
        <w:rPr>
          <w:rFonts w:ascii="Arial" w:hAnsi="Arial"/>
          <w:b/>
          <w:lang w:val="en-US"/>
        </w:rPr>
      </w:pPr>
      <w:r w:rsidRPr="00604271">
        <w:rPr>
          <w:rFonts w:ascii="Arial" w:hAnsi="Arial"/>
          <w:b/>
          <w:lang w:val="en-US"/>
        </w:rPr>
        <w:tab/>
        <w:t>___________________________________________________________________________</w:t>
      </w:r>
    </w:p>
    <w:p w:rsidR="00F07EB8" w:rsidRPr="00604271" w:rsidRDefault="00F07EB8">
      <w:pPr>
        <w:ind w:left="709"/>
        <w:rPr>
          <w:rFonts w:ascii="Arial" w:hAnsi="Arial"/>
          <w:b/>
          <w:lang w:val="en-US"/>
        </w:rPr>
      </w:pPr>
    </w:p>
    <w:p w:rsidR="00D47067" w:rsidRPr="00604271" w:rsidRDefault="00D47067">
      <w:pPr>
        <w:ind w:left="709"/>
        <w:rPr>
          <w:rFonts w:ascii="Arial" w:hAnsi="Arial"/>
          <w:b/>
          <w:lang w:val="en-US"/>
        </w:rPr>
      </w:pPr>
    </w:p>
    <w:p w:rsidR="00172FE1" w:rsidRPr="00604271" w:rsidRDefault="00172FE1">
      <w:pPr>
        <w:ind w:left="709"/>
        <w:rPr>
          <w:rFonts w:ascii="Arial" w:hAnsi="Arial"/>
          <w:b/>
          <w:lang w:val="en-US"/>
        </w:rPr>
      </w:pPr>
    </w:p>
    <w:p w:rsidR="00A41034" w:rsidRPr="00604271" w:rsidRDefault="00A41034" w:rsidP="002E625C">
      <w:pPr>
        <w:pStyle w:val="Titolo1"/>
        <w:rPr>
          <w:rFonts w:ascii="Arial" w:hAnsi="Arial"/>
          <w:position w:val="-6"/>
          <w:sz w:val="24"/>
          <w:lang w:val="en-US"/>
          <w14:shadow w14:blurRad="50800" w14:dist="38100" w14:dir="2700000" w14:sx="100000" w14:sy="100000" w14:kx="0" w14:ky="0" w14:algn="tl">
            <w14:srgbClr w14:val="000000">
              <w14:alpha w14:val="60000"/>
            </w14:srgbClr>
          </w14:shadow>
        </w:rPr>
      </w:pPr>
    </w:p>
    <w:p w:rsidR="002E625C" w:rsidRPr="00763F1F" w:rsidRDefault="00CB2EBE" w:rsidP="002E625C">
      <w:pPr>
        <w:pStyle w:val="Titolo1"/>
        <w:rPr>
          <w:rFonts w:ascii="Arial" w:hAnsi="Arial" w:cs="Arial"/>
          <w:position w:val="-6"/>
          <w:sz w:val="24"/>
          <w:lang w:val="en-US"/>
          <w14:shadow w14:blurRad="50800" w14:dist="38100" w14:dir="2700000" w14:sx="100000" w14:sy="100000" w14:kx="0" w14:ky="0" w14:algn="tl">
            <w14:srgbClr w14:val="000000">
              <w14:alpha w14:val="60000"/>
            </w14:srgbClr>
          </w14:shadow>
        </w:rPr>
      </w:pPr>
      <w:r w:rsidRPr="00763F1F">
        <w:rPr>
          <w:rFonts w:ascii="Arial" w:hAnsi="Arial" w:cs="Arial"/>
          <w:position w:val="-6"/>
          <w:sz w:val="24"/>
          <w:lang w:val="en-US"/>
          <w14:shadow w14:blurRad="50800" w14:dist="38100" w14:dir="2700000" w14:sx="100000" w14:sy="100000" w14:kx="0" w14:ky="0" w14:algn="tl">
            <w14:srgbClr w14:val="000000">
              <w14:alpha w14:val="60000"/>
            </w14:srgbClr>
          </w14:shadow>
        </w:rPr>
        <w:t>DETAILS OF</w:t>
      </w:r>
      <w:r w:rsidR="00C53B6E" w:rsidRPr="00763F1F">
        <w:rPr>
          <w:rFonts w:ascii="Arial" w:hAnsi="Arial" w:cs="Arial"/>
          <w:position w:val="-6"/>
          <w:sz w:val="24"/>
          <w:lang w:val="en-US"/>
          <w14:shadow w14:blurRad="50800" w14:dist="38100" w14:dir="2700000" w14:sx="100000" w14:sy="100000" w14:kx="0" w14:ky="0" w14:algn="tl">
            <w14:srgbClr w14:val="000000">
              <w14:alpha w14:val="60000"/>
            </w14:srgbClr>
          </w14:shadow>
        </w:rPr>
        <w:t xml:space="preserve"> THE INSURED</w:t>
      </w:r>
      <w:r w:rsidRPr="00763F1F">
        <w:rPr>
          <w:rFonts w:ascii="Arial" w:hAnsi="Arial" w:cs="Arial"/>
          <w:position w:val="-6"/>
          <w:sz w:val="24"/>
          <w:lang w:val="en-US"/>
          <w14:shadow w14:blurRad="50800" w14:dist="38100" w14:dir="2700000" w14:sx="100000" w14:sy="100000" w14:kx="0" w14:ky="0" w14:algn="tl">
            <w14:srgbClr w14:val="000000">
              <w14:alpha w14:val="60000"/>
            </w14:srgbClr>
          </w14:shadow>
        </w:rPr>
        <w:t xml:space="preserve"> </w:t>
      </w:r>
      <w:r w:rsidR="00EB7669" w:rsidRPr="00763F1F">
        <w:rPr>
          <w:rFonts w:ascii="Arial" w:hAnsi="Arial" w:cs="Arial"/>
          <w:position w:val="-6"/>
          <w:sz w:val="24"/>
          <w:lang w:val="en-US"/>
          <w14:shadow w14:blurRad="50800" w14:dist="38100" w14:dir="2700000" w14:sx="100000" w14:sy="100000" w14:kx="0" w14:ky="0" w14:algn="tl">
            <w14:srgbClr w14:val="000000">
              <w14:alpha w14:val="60000"/>
            </w14:srgbClr>
          </w14:shadow>
        </w:rPr>
        <w:t>TRANSACTION</w:t>
      </w:r>
    </w:p>
    <w:p w:rsidR="0093666A" w:rsidRPr="00604271" w:rsidRDefault="0093666A" w:rsidP="0093666A">
      <w:pPr>
        <w:rPr>
          <w:rFonts w:ascii="Arial" w:hAnsi="Arial"/>
          <w:sz w:val="18"/>
          <w:lang w:val="en-US"/>
        </w:rPr>
      </w:pPr>
    </w:p>
    <w:p w:rsidR="00B06127" w:rsidRPr="00604271" w:rsidRDefault="00B06127">
      <w:pPr>
        <w:ind w:left="709"/>
        <w:rPr>
          <w:rFonts w:ascii="Arial" w:hAnsi="Arial"/>
          <w:b/>
          <w:lang w:val="en-US"/>
        </w:rPr>
      </w:pPr>
    </w:p>
    <w:tbl>
      <w:tblPr>
        <w:tblpPr w:leftFromText="141" w:rightFromText="141" w:vertAnchor="text" w:horzAnchor="margin" w:tblpY="-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4158"/>
        <w:gridCol w:w="3432"/>
      </w:tblGrid>
      <w:tr w:rsidR="002E625C" w:rsidRPr="00763F1F" w:rsidTr="00EA32F9">
        <w:tc>
          <w:tcPr>
            <w:tcW w:w="5000" w:type="pct"/>
            <w:gridSpan w:val="3"/>
            <w:tcBorders>
              <w:bottom w:val="single" w:sz="4" w:space="0" w:color="auto"/>
            </w:tcBorders>
            <w:shd w:val="clear" w:color="auto" w:fill="E0E0E0"/>
          </w:tcPr>
          <w:p w:rsidR="000A56F9" w:rsidRPr="00604271" w:rsidRDefault="00776F96" w:rsidP="00EA32F9">
            <w:pPr>
              <w:shd w:val="clear" w:color="auto" w:fill="E6E6E6"/>
              <w:ind w:right="-142"/>
              <w:jc w:val="center"/>
              <w:rPr>
                <w:rFonts w:ascii="Arial" w:hAnsi="Arial"/>
                <w:b/>
                <w:sz w:val="22"/>
                <w:lang w:val="en-US"/>
              </w:rPr>
            </w:pPr>
            <w:r>
              <w:rPr>
                <w:rFonts w:ascii="Arial" w:hAnsi="Arial" w:cs="Arial"/>
                <w:b/>
                <w:sz w:val="22"/>
                <w:szCs w:val="24"/>
                <w:lang w:val="en-US"/>
              </w:rPr>
              <w:t xml:space="preserve">INVOICED </w:t>
            </w:r>
            <w:r w:rsidR="00A9378E" w:rsidRPr="00604271">
              <w:rPr>
                <w:rFonts w:ascii="Arial" w:hAnsi="Arial"/>
                <w:b/>
                <w:sz w:val="22"/>
                <w:lang w:val="en-US"/>
              </w:rPr>
              <w:t>CONTRACT</w:t>
            </w:r>
            <w:r w:rsidR="000D7800" w:rsidRPr="00604271">
              <w:rPr>
                <w:rFonts w:ascii="Arial" w:hAnsi="Arial"/>
                <w:b/>
                <w:sz w:val="22"/>
                <w:lang w:val="en-US"/>
              </w:rPr>
              <w:t xml:space="preserve"> AMOUNT</w:t>
            </w:r>
          </w:p>
          <w:p w:rsidR="002E625C" w:rsidRPr="00604271" w:rsidRDefault="00013E42" w:rsidP="00E857DB">
            <w:pPr>
              <w:ind w:right="-142"/>
              <w:jc w:val="center"/>
              <w:rPr>
                <w:rFonts w:ascii="Arial" w:hAnsi="Arial"/>
                <w:b/>
                <w:sz w:val="22"/>
                <w:lang w:val="en-US"/>
              </w:rPr>
            </w:pPr>
            <w:r w:rsidRPr="00604271">
              <w:rPr>
                <w:rFonts w:ascii="Arial" w:hAnsi="Arial"/>
                <w:b/>
                <w:lang w:val="en-US"/>
              </w:rPr>
              <w:t>(</w:t>
            </w:r>
            <w:r w:rsidR="00E9743B" w:rsidRPr="00604271">
              <w:rPr>
                <w:rFonts w:ascii="Arial" w:hAnsi="Arial"/>
                <w:b/>
                <w:lang w:val="en-US"/>
              </w:rPr>
              <w:t>please report</w:t>
            </w:r>
            <w:r w:rsidRPr="00604271">
              <w:rPr>
                <w:rFonts w:ascii="Arial" w:hAnsi="Arial"/>
                <w:b/>
                <w:lang w:val="en-US"/>
              </w:rPr>
              <w:t xml:space="preserve"> any </w:t>
            </w:r>
            <w:r w:rsidR="007E4744" w:rsidRPr="00604271">
              <w:rPr>
                <w:rFonts w:ascii="Arial" w:hAnsi="Arial"/>
                <w:b/>
                <w:lang w:val="en-US"/>
              </w:rPr>
              <w:t>amendments/</w:t>
            </w:r>
            <w:r w:rsidRPr="00604271">
              <w:rPr>
                <w:rFonts w:ascii="Arial" w:hAnsi="Arial"/>
                <w:b/>
                <w:lang w:val="en-US"/>
              </w:rPr>
              <w:t>changes made pursuant to the Policy)</w:t>
            </w:r>
          </w:p>
        </w:tc>
      </w:tr>
      <w:tr w:rsidR="004A2B8E" w:rsidRPr="002162C2" w:rsidTr="00EA32F9">
        <w:trPr>
          <w:trHeight w:val="298"/>
        </w:trPr>
        <w:tc>
          <w:tcPr>
            <w:tcW w:w="1225" w:type="pct"/>
            <w:shd w:val="clear" w:color="auto" w:fill="F3F3F3"/>
          </w:tcPr>
          <w:p w:rsidR="004A2B8E" w:rsidRPr="002162C2" w:rsidRDefault="00E9743B" w:rsidP="00EA32F9">
            <w:pPr>
              <w:spacing w:line="360" w:lineRule="auto"/>
              <w:ind w:right="-108"/>
              <w:jc w:val="both"/>
              <w:rPr>
                <w:rFonts w:ascii="Arial" w:hAnsi="Arial" w:cs="Arial"/>
                <w:b/>
                <w:szCs w:val="22"/>
              </w:rPr>
            </w:pPr>
            <w:r>
              <w:rPr>
                <w:rFonts w:ascii="Arial" w:hAnsi="Arial" w:cs="Arial"/>
                <w:b/>
                <w:szCs w:val="22"/>
              </w:rPr>
              <w:t>Currency</w:t>
            </w:r>
            <w:r w:rsidR="004A2B8E" w:rsidRPr="002162C2">
              <w:rPr>
                <w:rFonts w:ascii="Arial" w:hAnsi="Arial" w:cs="Arial"/>
                <w:b/>
                <w:szCs w:val="22"/>
              </w:rPr>
              <w:t xml:space="preserve"> </w:t>
            </w:r>
            <w:r w:rsidR="000D7800">
              <w:rPr>
                <w:rFonts w:ascii="Arial" w:hAnsi="Arial" w:cs="Arial"/>
                <w:b/>
                <w:szCs w:val="22"/>
              </w:rPr>
              <w:t>and</w:t>
            </w:r>
            <w:r w:rsidR="004A2B8E" w:rsidRPr="002162C2">
              <w:rPr>
                <w:rFonts w:ascii="Arial" w:hAnsi="Arial" w:cs="Arial"/>
                <w:b/>
                <w:szCs w:val="22"/>
              </w:rPr>
              <w:t xml:space="preserve"> </w:t>
            </w:r>
            <w:r w:rsidR="000D7800">
              <w:rPr>
                <w:rFonts w:ascii="Arial" w:hAnsi="Arial" w:cs="Arial"/>
                <w:b/>
                <w:szCs w:val="22"/>
              </w:rPr>
              <w:t>Amount</w:t>
            </w:r>
            <w:r w:rsidR="003800DE" w:rsidRPr="002162C2">
              <w:rPr>
                <w:rFonts w:ascii="Arial" w:hAnsi="Arial" w:cs="Arial"/>
                <w:b/>
                <w:szCs w:val="22"/>
              </w:rPr>
              <w:t>:</w:t>
            </w:r>
          </w:p>
        </w:tc>
        <w:tc>
          <w:tcPr>
            <w:tcW w:w="3775" w:type="pct"/>
            <w:gridSpan w:val="2"/>
            <w:shd w:val="clear" w:color="auto" w:fill="F3F3F3"/>
          </w:tcPr>
          <w:p w:rsidR="004A2B8E" w:rsidRPr="002162C2" w:rsidRDefault="004A2B8E" w:rsidP="00EA32F9">
            <w:pPr>
              <w:spacing w:line="360" w:lineRule="auto"/>
              <w:ind w:right="851"/>
              <w:jc w:val="both"/>
              <w:rPr>
                <w:rFonts w:ascii="Arial" w:hAnsi="Arial" w:cs="Arial"/>
                <w:b/>
                <w:sz w:val="22"/>
                <w:szCs w:val="24"/>
              </w:rPr>
            </w:pPr>
          </w:p>
        </w:tc>
      </w:tr>
      <w:tr w:rsidR="003800DE" w:rsidRPr="00763F1F" w:rsidTr="00EC0226">
        <w:tc>
          <w:tcPr>
            <w:tcW w:w="1225" w:type="pct"/>
            <w:shd w:val="clear" w:color="auto" w:fill="auto"/>
          </w:tcPr>
          <w:p w:rsidR="002E625C" w:rsidRPr="00604271" w:rsidRDefault="00DE2A52" w:rsidP="00E857DB">
            <w:pPr>
              <w:spacing w:line="360" w:lineRule="auto"/>
              <w:ind w:right="-109"/>
              <w:jc w:val="both"/>
              <w:rPr>
                <w:rFonts w:ascii="Arial" w:hAnsi="Arial"/>
                <w:b/>
                <w:lang w:val="en-US"/>
              </w:rPr>
            </w:pPr>
            <w:r w:rsidRPr="00604271">
              <w:rPr>
                <w:rFonts w:ascii="Arial" w:hAnsi="Arial"/>
                <w:b/>
                <w:lang w:val="en-US"/>
              </w:rPr>
              <w:t>Date of entry into force</w:t>
            </w:r>
            <w:r w:rsidR="002E625C" w:rsidRPr="00604271">
              <w:rPr>
                <w:rFonts w:ascii="Arial" w:hAnsi="Arial"/>
                <w:b/>
                <w:lang w:val="en-US"/>
              </w:rPr>
              <w:t>:</w:t>
            </w:r>
          </w:p>
        </w:tc>
        <w:tc>
          <w:tcPr>
            <w:tcW w:w="3775" w:type="pct"/>
            <w:gridSpan w:val="2"/>
            <w:shd w:val="clear" w:color="auto" w:fill="auto"/>
          </w:tcPr>
          <w:p w:rsidR="002E625C" w:rsidRPr="00604271" w:rsidRDefault="002E625C" w:rsidP="00EA32F9">
            <w:pPr>
              <w:spacing w:line="360" w:lineRule="auto"/>
              <w:ind w:right="851"/>
              <w:jc w:val="both"/>
              <w:rPr>
                <w:rFonts w:ascii="Arial" w:hAnsi="Arial"/>
                <w:b/>
                <w:sz w:val="22"/>
                <w:lang w:val="en-US"/>
              </w:rPr>
            </w:pPr>
          </w:p>
        </w:tc>
      </w:tr>
      <w:tr w:rsidR="003800DE" w:rsidRPr="002162C2" w:rsidTr="00EA32F9">
        <w:trPr>
          <w:trHeight w:val="309"/>
        </w:trPr>
        <w:tc>
          <w:tcPr>
            <w:tcW w:w="1225" w:type="pct"/>
            <w:shd w:val="clear" w:color="auto" w:fill="auto"/>
          </w:tcPr>
          <w:p w:rsidR="003800DE" w:rsidRPr="002162C2" w:rsidRDefault="00DE2A52" w:rsidP="00EA32F9">
            <w:pPr>
              <w:tabs>
                <w:tab w:val="left" w:pos="2835"/>
              </w:tabs>
              <w:spacing w:line="360" w:lineRule="auto"/>
              <w:ind w:right="-109"/>
              <w:jc w:val="both"/>
              <w:rPr>
                <w:rFonts w:ascii="Arial" w:hAnsi="Arial" w:cs="Arial"/>
                <w:b/>
                <w:szCs w:val="22"/>
              </w:rPr>
            </w:pPr>
            <w:r>
              <w:rPr>
                <w:rFonts w:ascii="Arial" w:hAnsi="Arial" w:cs="Arial"/>
                <w:b/>
                <w:szCs w:val="22"/>
              </w:rPr>
              <w:t>C</w:t>
            </w:r>
            <w:r w:rsidRPr="00DE2A52">
              <w:rPr>
                <w:rFonts w:ascii="Arial" w:hAnsi="Arial" w:cs="Arial"/>
                <w:b/>
                <w:szCs w:val="22"/>
              </w:rPr>
              <w:t>ontract down payment</w:t>
            </w:r>
          </w:p>
        </w:tc>
        <w:tc>
          <w:tcPr>
            <w:tcW w:w="2068" w:type="pct"/>
            <w:shd w:val="clear" w:color="auto" w:fill="auto"/>
          </w:tcPr>
          <w:p w:rsidR="003800DE" w:rsidRPr="002162C2" w:rsidRDefault="00DE2A52" w:rsidP="00EA32F9">
            <w:pPr>
              <w:spacing w:line="360" w:lineRule="auto"/>
              <w:ind w:right="851"/>
              <w:jc w:val="both"/>
              <w:rPr>
                <w:rFonts w:ascii="Arial" w:hAnsi="Arial" w:cs="Arial"/>
                <w:b/>
                <w:szCs w:val="22"/>
              </w:rPr>
            </w:pPr>
            <w:r>
              <w:rPr>
                <w:rFonts w:ascii="Arial" w:hAnsi="Arial" w:cs="Arial"/>
                <w:b/>
                <w:szCs w:val="22"/>
              </w:rPr>
              <w:t xml:space="preserve">Actual </w:t>
            </w:r>
            <w:r w:rsidR="00E9743B">
              <w:rPr>
                <w:rFonts w:ascii="Arial" w:hAnsi="Arial" w:cs="Arial"/>
                <w:b/>
                <w:szCs w:val="22"/>
              </w:rPr>
              <w:t xml:space="preserve">paid </w:t>
            </w:r>
            <w:r>
              <w:rPr>
                <w:rFonts w:ascii="Arial" w:hAnsi="Arial" w:cs="Arial"/>
                <w:b/>
                <w:szCs w:val="22"/>
              </w:rPr>
              <w:t>amount</w:t>
            </w:r>
            <w:r w:rsidR="0093666A" w:rsidRPr="002162C2">
              <w:rPr>
                <w:rFonts w:ascii="Arial" w:hAnsi="Arial" w:cs="Arial"/>
                <w:b/>
                <w:szCs w:val="22"/>
              </w:rPr>
              <w:t xml:space="preserve">: </w:t>
            </w:r>
          </w:p>
        </w:tc>
        <w:tc>
          <w:tcPr>
            <w:tcW w:w="1707" w:type="pct"/>
            <w:shd w:val="clear" w:color="auto" w:fill="auto"/>
          </w:tcPr>
          <w:p w:rsidR="003800DE" w:rsidRPr="002162C2" w:rsidRDefault="00DE2A52" w:rsidP="00E857DB">
            <w:pPr>
              <w:spacing w:line="360" w:lineRule="auto"/>
              <w:ind w:right="851"/>
              <w:jc w:val="both"/>
              <w:rPr>
                <w:rFonts w:ascii="Arial" w:hAnsi="Arial" w:cs="Arial"/>
                <w:b/>
                <w:szCs w:val="22"/>
              </w:rPr>
            </w:pPr>
            <w:r>
              <w:rPr>
                <w:rFonts w:ascii="Arial" w:hAnsi="Arial" w:cs="Arial"/>
                <w:b/>
                <w:szCs w:val="22"/>
              </w:rPr>
              <w:t>Payment d</w:t>
            </w:r>
            <w:r w:rsidR="0093666A" w:rsidRPr="002162C2">
              <w:rPr>
                <w:rFonts w:ascii="Arial" w:hAnsi="Arial" w:cs="Arial"/>
                <w:b/>
                <w:szCs w:val="22"/>
              </w:rPr>
              <w:t>at</w:t>
            </w:r>
            <w:r>
              <w:rPr>
                <w:rFonts w:ascii="Arial" w:hAnsi="Arial" w:cs="Arial"/>
                <w:b/>
                <w:szCs w:val="22"/>
              </w:rPr>
              <w:t>e</w:t>
            </w:r>
            <w:r w:rsidR="0093666A" w:rsidRPr="002162C2">
              <w:rPr>
                <w:rFonts w:ascii="Arial" w:hAnsi="Arial" w:cs="Arial"/>
                <w:b/>
                <w:szCs w:val="22"/>
              </w:rPr>
              <w:t>:</w:t>
            </w:r>
          </w:p>
        </w:tc>
      </w:tr>
    </w:tbl>
    <w:p w:rsidR="00B06127" w:rsidRPr="002162C2" w:rsidRDefault="00B06127">
      <w:pPr>
        <w:ind w:left="709"/>
        <w:rPr>
          <w:rFonts w:ascii="Arial" w:hAnsi="Arial" w:cs="Arial"/>
          <w:b/>
        </w:rPr>
      </w:pPr>
    </w:p>
    <w:tbl>
      <w:tblPr>
        <w:tblpPr w:leftFromText="141" w:rightFromText="141" w:vertAnchor="text" w:horzAnchor="margin" w:tblpY="1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
        <w:gridCol w:w="1243"/>
        <w:gridCol w:w="1387"/>
        <w:gridCol w:w="1317"/>
        <w:gridCol w:w="1040"/>
        <w:gridCol w:w="1247"/>
        <w:gridCol w:w="1387"/>
        <w:gridCol w:w="2045"/>
      </w:tblGrid>
      <w:tr w:rsidR="0023180E" w:rsidRPr="00763F1F" w:rsidTr="00EA32F9">
        <w:trPr>
          <w:trHeight w:val="397"/>
        </w:trPr>
        <w:tc>
          <w:tcPr>
            <w:tcW w:w="5000" w:type="pct"/>
            <w:gridSpan w:val="8"/>
            <w:shd w:val="clear" w:color="auto" w:fill="E0E0E0"/>
          </w:tcPr>
          <w:p w:rsidR="0023180E" w:rsidRPr="00604271" w:rsidRDefault="00E9743B" w:rsidP="00EA32F9">
            <w:pPr>
              <w:ind w:left="-142" w:right="-106"/>
              <w:jc w:val="center"/>
              <w:rPr>
                <w:rFonts w:ascii="Arial" w:hAnsi="Arial"/>
                <w:b/>
                <w:sz w:val="22"/>
                <w:lang w:val="en-US"/>
              </w:rPr>
            </w:pPr>
            <w:r w:rsidRPr="00604271">
              <w:rPr>
                <w:rFonts w:ascii="Arial" w:hAnsi="Arial"/>
                <w:b/>
                <w:sz w:val="22"/>
                <w:lang w:val="en-US"/>
              </w:rPr>
              <w:t xml:space="preserve">EFFECTIVE PAYMENT PLAN/AMORTIZATION SCHEDULE </w:t>
            </w:r>
          </w:p>
        </w:tc>
      </w:tr>
      <w:tr w:rsidR="004A2B8E" w:rsidRPr="002162C2" w:rsidTr="00EC0226">
        <w:trPr>
          <w:trHeight w:val="710"/>
        </w:trPr>
        <w:tc>
          <w:tcPr>
            <w:tcW w:w="193" w:type="pct"/>
            <w:shd w:val="clear" w:color="auto" w:fill="auto"/>
          </w:tcPr>
          <w:p w:rsidR="0023180E" w:rsidRPr="002162C2" w:rsidRDefault="0023180E" w:rsidP="00EA32F9">
            <w:pPr>
              <w:ind w:right="850"/>
              <w:jc w:val="center"/>
              <w:rPr>
                <w:rFonts w:ascii="Arial" w:hAnsi="Arial" w:cs="Arial"/>
                <w:b/>
                <w:sz w:val="22"/>
                <w:szCs w:val="24"/>
              </w:rPr>
            </w:pPr>
            <w:r w:rsidRPr="002162C2">
              <w:rPr>
                <w:rFonts w:ascii="Arial" w:hAnsi="Arial" w:cs="Arial"/>
                <w:b/>
                <w:sz w:val="22"/>
                <w:szCs w:val="24"/>
              </w:rPr>
              <w:t>N</w:t>
            </w:r>
            <w:r w:rsidR="009B08AC">
              <w:rPr>
                <w:rFonts w:ascii="Arial" w:hAnsi="Arial" w:cs="Arial"/>
                <w:b/>
                <w:sz w:val="22"/>
                <w:szCs w:val="24"/>
              </w:rPr>
              <w:t>o</w:t>
            </w:r>
          </w:p>
        </w:tc>
        <w:tc>
          <w:tcPr>
            <w:tcW w:w="618" w:type="pct"/>
            <w:shd w:val="clear" w:color="auto" w:fill="auto"/>
          </w:tcPr>
          <w:p w:rsidR="0023180E" w:rsidRPr="002162C2" w:rsidRDefault="00334A61" w:rsidP="00EA32F9">
            <w:pPr>
              <w:ind w:left="-113" w:right="-120"/>
              <w:jc w:val="center"/>
              <w:rPr>
                <w:rFonts w:ascii="Arial" w:hAnsi="Arial" w:cs="Arial"/>
                <w:b/>
                <w:sz w:val="22"/>
                <w:szCs w:val="24"/>
              </w:rPr>
            </w:pPr>
            <w:r>
              <w:rPr>
                <w:rFonts w:ascii="Arial" w:hAnsi="Arial" w:cs="Arial"/>
                <w:b/>
                <w:sz w:val="22"/>
                <w:szCs w:val="24"/>
              </w:rPr>
              <w:t>Date of</w:t>
            </w:r>
          </w:p>
          <w:p w:rsidR="00334A61" w:rsidRDefault="00334A61" w:rsidP="00EC0226">
            <w:pPr>
              <w:ind w:right="-120"/>
              <w:rPr>
                <w:rFonts w:ascii="Arial" w:hAnsi="Arial" w:cs="Arial"/>
                <w:b/>
                <w:sz w:val="22"/>
                <w:szCs w:val="24"/>
              </w:rPr>
            </w:pPr>
            <w:r>
              <w:rPr>
                <w:rFonts w:ascii="Arial" w:hAnsi="Arial" w:cs="Arial"/>
                <w:b/>
                <w:sz w:val="22"/>
                <w:szCs w:val="24"/>
              </w:rPr>
              <w:t xml:space="preserve"> Shipment</w:t>
            </w:r>
          </w:p>
          <w:p w:rsidR="0023180E" w:rsidRPr="002162C2" w:rsidRDefault="0023180E" w:rsidP="00EC0226">
            <w:pPr>
              <w:ind w:right="-120"/>
              <w:rPr>
                <w:rFonts w:ascii="Arial" w:hAnsi="Arial" w:cs="Arial"/>
                <w:b/>
                <w:sz w:val="22"/>
                <w:szCs w:val="24"/>
              </w:rPr>
            </w:pPr>
            <w:r w:rsidRPr="002162C2">
              <w:rPr>
                <w:rFonts w:ascii="Arial" w:hAnsi="Arial" w:cs="Arial"/>
                <w:b/>
                <w:sz w:val="22"/>
                <w:szCs w:val="24"/>
              </w:rPr>
              <w:t xml:space="preserve"> </w:t>
            </w:r>
            <w:r w:rsidR="00334A61">
              <w:rPr>
                <w:rFonts w:ascii="Arial" w:hAnsi="Arial" w:cs="Arial"/>
                <w:b/>
                <w:sz w:val="22"/>
                <w:szCs w:val="24"/>
              </w:rPr>
              <w:t xml:space="preserve">      </w:t>
            </w:r>
            <w:r w:rsidRPr="002162C2">
              <w:rPr>
                <w:rFonts w:ascii="Arial" w:hAnsi="Arial" w:cs="Arial"/>
                <w:b/>
                <w:sz w:val="22"/>
                <w:szCs w:val="24"/>
              </w:rPr>
              <w:t>(*)</w:t>
            </w:r>
          </w:p>
        </w:tc>
        <w:tc>
          <w:tcPr>
            <w:tcW w:w="690" w:type="pct"/>
            <w:shd w:val="clear" w:color="auto" w:fill="auto"/>
          </w:tcPr>
          <w:p w:rsidR="0023180E" w:rsidRPr="00604271" w:rsidRDefault="00E9743B" w:rsidP="00EA32F9">
            <w:pPr>
              <w:ind w:left="-96" w:right="-107"/>
              <w:jc w:val="center"/>
              <w:rPr>
                <w:rFonts w:ascii="Arial" w:hAnsi="Arial"/>
                <w:b/>
                <w:sz w:val="22"/>
                <w:lang w:val="en-US"/>
              </w:rPr>
            </w:pPr>
            <w:r w:rsidRPr="00604271">
              <w:rPr>
                <w:rFonts w:ascii="Arial" w:hAnsi="Arial"/>
                <w:b/>
                <w:sz w:val="22"/>
                <w:lang w:val="en-US"/>
              </w:rPr>
              <w:t>Starting Point of Credit Date</w:t>
            </w:r>
            <w:r w:rsidR="0023180E" w:rsidRPr="00604271">
              <w:rPr>
                <w:rFonts w:ascii="Arial" w:hAnsi="Arial"/>
                <w:b/>
                <w:sz w:val="22"/>
                <w:lang w:val="en-US"/>
              </w:rPr>
              <w:t xml:space="preserve"> (*)</w:t>
            </w:r>
          </w:p>
        </w:tc>
        <w:tc>
          <w:tcPr>
            <w:tcW w:w="655" w:type="pct"/>
            <w:shd w:val="clear" w:color="auto" w:fill="auto"/>
          </w:tcPr>
          <w:p w:rsidR="0023180E" w:rsidRPr="002162C2" w:rsidRDefault="00E9743B" w:rsidP="00E857DB">
            <w:pPr>
              <w:ind w:left="-84" w:right="-108"/>
              <w:jc w:val="center"/>
              <w:rPr>
                <w:rFonts w:ascii="Arial" w:hAnsi="Arial" w:cs="Arial"/>
                <w:b/>
                <w:sz w:val="22"/>
                <w:szCs w:val="24"/>
              </w:rPr>
            </w:pPr>
            <w:r>
              <w:rPr>
                <w:rFonts w:ascii="Arial" w:hAnsi="Arial" w:cs="Arial"/>
                <w:b/>
                <w:sz w:val="22"/>
                <w:szCs w:val="24"/>
              </w:rPr>
              <w:t>Maturity Date</w:t>
            </w:r>
          </w:p>
        </w:tc>
        <w:tc>
          <w:tcPr>
            <w:tcW w:w="517" w:type="pct"/>
            <w:shd w:val="clear" w:color="auto" w:fill="F3F3F3"/>
          </w:tcPr>
          <w:p w:rsidR="0023180E" w:rsidRPr="002162C2" w:rsidRDefault="00E9743B" w:rsidP="00EA32F9">
            <w:pPr>
              <w:ind w:left="-52" w:right="-109"/>
              <w:jc w:val="center"/>
              <w:rPr>
                <w:rFonts w:ascii="Arial" w:hAnsi="Arial" w:cs="Arial"/>
                <w:b/>
                <w:sz w:val="22"/>
                <w:szCs w:val="24"/>
              </w:rPr>
            </w:pPr>
            <w:r>
              <w:rPr>
                <w:rFonts w:ascii="Arial" w:hAnsi="Arial" w:cs="Arial"/>
                <w:b/>
                <w:sz w:val="22"/>
                <w:szCs w:val="24"/>
              </w:rPr>
              <w:t>Currency</w:t>
            </w:r>
          </w:p>
        </w:tc>
        <w:tc>
          <w:tcPr>
            <w:tcW w:w="620" w:type="pct"/>
            <w:shd w:val="clear" w:color="auto" w:fill="F3F3F3"/>
          </w:tcPr>
          <w:p w:rsidR="0023180E" w:rsidRPr="002162C2" w:rsidRDefault="00E9743B" w:rsidP="00EA32F9">
            <w:pPr>
              <w:ind w:left="-178" w:right="-107"/>
              <w:jc w:val="center"/>
              <w:rPr>
                <w:rFonts w:ascii="Arial" w:hAnsi="Arial" w:cs="Arial"/>
                <w:b/>
                <w:sz w:val="22"/>
                <w:szCs w:val="24"/>
              </w:rPr>
            </w:pPr>
            <w:r>
              <w:rPr>
                <w:rFonts w:ascii="Arial" w:hAnsi="Arial" w:cs="Arial"/>
                <w:b/>
                <w:sz w:val="22"/>
                <w:szCs w:val="24"/>
              </w:rPr>
              <w:t>Principal Amount</w:t>
            </w:r>
          </w:p>
        </w:tc>
        <w:tc>
          <w:tcPr>
            <w:tcW w:w="690" w:type="pct"/>
            <w:shd w:val="clear" w:color="auto" w:fill="F3F3F3"/>
          </w:tcPr>
          <w:p w:rsidR="00E9743B" w:rsidRDefault="0023180E" w:rsidP="00E857DB">
            <w:pPr>
              <w:ind w:left="-109" w:right="-110"/>
              <w:jc w:val="center"/>
              <w:rPr>
                <w:rFonts w:ascii="Arial" w:hAnsi="Arial" w:cs="Arial"/>
                <w:b/>
                <w:sz w:val="22"/>
                <w:szCs w:val="24"/>
              </w:rPr>
            </w:pPr>
            <w:r w:rsidRPr="002162C2">
              <w:rPr>
                <w:rFonts w:ascii="Arial" w:hAnsi="Arial" w:cs="Arial"/>
                <w:b/>
                <w:sz w:val="22"/>
                <w:szCs w:val="24"/>
              </w:rPr>
              <w:t>I</w:t>
            </w:r>
            <w:r w:rsidR="00E9743B">
              <w:rPr>
                <w:rFonts w:ascii="Arial" w:hAnsi="Arial" w:cs="Arial"/>
                <w:b/>
                <w:sz w:val="22"/>
                <w:szCs w:val="24"/>
              </w:rPr>
              <w:t>nterest</w:t>
            </w:r>
          </w:p>
          <w:p w:rsidR="0023180E" w:rsidRPr="002162C2" w:rsidRDefault="0023180E" w:rsidP="00E857DB">
            <w:pPr>
              <w:ind w:left="-109" w:right="-110"/>
              <w:jc w:val="center"/>
              <w:rPr>
                <w:rFonts w:ascii="Arial" w:hAnsi="Arial" w:cs="Arial"/>
                <w:b/>
                <w:sz w:val="22"/>
                <w:szCs w:val="24"/>
              </w:rPr>
            </w:pPr>
          </w:p>
        </w:tc>
        <w:tc>
          <w:tcPr>
            <w:tcW w:w="1017" w:type="pct"/>
            <w:shd w:val="clear" w:color="auto" w:fill="F3F3F3"/>
          </w:tcPr>
          <w:p w:rsidR="0023180E" w:rsidRPr="002162C2" w:rsidRDefault="00E9743B" w:rsidP="00EA32F9">
            <w:pPr>
              <w:ind w:left="-111" w:right="-106"/>
              <w:jc w:val="center"/>
              <w:rPr>
                <w:rFonts w:ascii="Arial" w:hAnsi="Arial" w:cs="Arial"/>
                <w:b/>
                <w:sz w:val="22"/>
                <w:szCs w:val="24"/>
              </w:rPr>
            </w:pPr>
            <w:r>
              <w:rPr>
                <w:rFonts w:ascii="Arial" w:hAnsi="Arial" w:cs="Arial"/>
                <w:b/>
                <w:sz w:val="22"/>
                <w:szCs w:val="24"/>
              </w:rPr>
              <w:t>TOTAL</w:t>
            </w:r>
          </w:p>
          <w:p w:rsidR="0023180E" w:rsidRPr="002162C2" w:rsidRDefault="00E9743B" w:rsidP="00EA32F9">
            <w:pPr>
              <w:ind w:left="-111" w:right="-106"/>
              <w:jc w:val="center"/>
              <w:rPr>
                <w:rFonts w:ascii="Arial" w:hAnsi="Arial" w:cs="Arial"/>
                <w:b/>
                <w:sz w:val="22"/>
                <w:szCs w:val="24"/>
              </w:rPr>
            </w:pPr>
            <w:r>
              <w:rPr>
                <w:rFonts w:ascii="Arial" w:hAnsi="Arial" w:cs="Arial"/>
                <w:b/>
                <w:sz w:val="22"/>
                <w:szCs w:val="24"/>
              </w:rPr>
              <w:t>AMOUNT</w:t>
            </w:r>
          </w:p>
        </w:tc>
      </w:tr>
      <w:tr w:rsidR="004A2B8E" w:rsidRPr="002162C2" w:rsidTr="00EC0226">
        <w:trPr>
          <w:trHeight w:val="397"/>
        </w:trPr>
        <w:tc>
          <w:tcPr>
            <w:tcW w:w="193" w:type="pct"/>
            <w:shd w:val="clear" w:color="auto" w:fill="auto"/>
          </w:tcPr>
          <w:p w:rsidR="0023180E" w:rsidRPr="002162C2" w:rsidRDefault="0023180E" w:rsidP="00EA32F9">
            <w:pPr>
              <w:spacing w:line="360" w:lineRule="auto"/>
              <w:ind w:right="850"/>
              <w:jc w:val="both"/>
              <w:rPr>
                <w:rFonts w:ascii="Arial" w:hAnsi="Arial" w:cs="Arial"/>
                <w:b/>
                <w:sz w:val="22"/>
                <w:szCs w:val="24"/>
              </w:rPr>
            </w:pPr>
          </w:p>
        </w:tc>
        <w:tc>
          <w:tcPr>
            <w:tcW w:w="618" w:type="pct"/>
            <w:shd w:val="clear" w:color="auto" w:fill="auto"/>
          </w:tcPr>
          <w:p w:rsidR="0023180E" w:rsidRPr="002162C2" w:rsidRDefault="0023180E" w:rsidP="00EA32F9">
            <w:pPr>
              <w:spacing w:line="360" w:lineRule="auto"/>
              <w:jc w:val="both"/>
              <w:rPr>
                <w:rFonts w:ascii="Arial" w:hAnsi="Arial" w:cs="Arial"/>
                <w:b/>
                <w:sz w:val="22"/>
                <w:szCs w:val="24"/>
              </w:rPr>
            </w:pPr>
          </w:p>
        </w:tc>
        <w:tc>
          <w:tcPr>
            <w:tcW w:w="690" w:type="pct"/>
            <w:shd w:val="clear" w:color="auto" w:fill="auto"/>
          </w:tcPr>
          <w:p w:rsidR="0023180E" w:rsidRPr="002162C2" w:rsidRDefault="0023180E" w:rsidP="00EA32F9">
            <w:pPr>
              <w:spacing w:line="360" w:lineRule="auto"/>
              <w:jc w:val="both"/>
              <w:rPr>
                <w:rFonts w:ascii="Arial" w:hAnsi="Arial" w:cs="Arial"/>
                <w:b/>
                <w:sz w:val="22"/>
                <w:szCs w:val="24"/>
              </w:rPr>
            </w:pPr>
          </w:p>
        </w:tc>
        <w:tc>
          <w:tcPr>
            <w:tcW w:w="655" w:type="pct"/>
            <w:shd w:val="clear" w:color="auto" w:fill="auto"/>
          </w:tcPr>
          <w:p w:rsidR="0023180E" w:rsidRPr="002162C2" w:rsidRDefault="0023180E" w:rsidP="00EA32F9">
            <w:pPr>
              <w:spacing w:line="360" w:lineRule="auto"/>
              <w:ind w:right="-108"/>
              <w:jc w:val="both"/>
              <w:rPr>
                <w:rFonts w:ascii="Arial" w:hAnsi="Arial" w:cs="Arial"/>
                <w:b/>
                <w:sz w:val="22"/>
                <w:szCs w:val="24"/>
              </w:rPr>
            </w:pPr>
          </w:p>
        </w:tc>
        <w:tc>
          <w:tcPr>
            <w:tcW w:w="517" w:type="pct"/>
            <w:shd w:val="clear" w:color="auto" w:fill="F3F3F3"/>
          </w:tcPr>
          <w:p w:rsidR="0023180E" w:rsidRPr="002162C2" w:rsidRDefault="0023180E" w:rsidP="00EA32F9">
            <w:pPr>
              <w:spacing w:line="360" w:lineRule="auto"/>
              <w:ind w:right="-109"/>
              <w:jc w:val="both"/>
              <w:rPr>
                <w:rFonts w:ascii="Arial" w:hAnsi="Arial" w:cs="Arial"/>
                <w:b/>
                <w:sz w:val="22"/>
                <w:szCs w:val="24"/>
              </w:rPr>
            </w:pPr>
          </w:p>
        </w:tc>
        <w:tc>
          <w:tcPr>
            <w:tcW w:w="620" w:type="pct"/>
            <w:shd w:val="clear" w:color="auto" w:fill="F3F3F3"/>
          </w:tcPr>
          <w:p w:rsidR="0023180E" w:rsidRPr="002162C2" w:rsidRDefault="0023180E" w:rsidP="00EA32F9">
            <w:pPr>
              <w:spacing w:line="360" w:lineRule="auto"/>
              <w:ind w:right="125"/>
              <w:jc w:val="both"/>
              <w:rPr>
                <w:rFonts w:ascii="Arial" w:hAnsi="Arial" w:cs="Arial"/>
                <w:b/>
                <w:sz w:val="22"/>
                <w:szCs w:val="24"/>
              </w:rPr>
            </w:pPr>
          </w:p>
        </w:tc>
        <w:tc>
          <w:tcPr>
            <w:tcW w:w="690" w:type="pct"/>
            <w:shd w:val="clear" w:color="auto" w:fill="F3F3F3"/>
          </w:tcPr>
          <w:p w:rsidR="0023180E" w:rsidRPr="002162C2" w:rsidRDefault="0023180E" w:rsidP="00EA32F9">
            <w:pPr>
              <w:spacing w:line="360" w:lineRule="auto"/>
              <w:ind w:right="-110"/>
              <w:jc w:val="both"/>
              <w:rPr>
                <w:rFonts w:ascii="Arial" w:hAnsi="Arial" w:cs="Arial"/>
                <w:b/>
                <w:sz w:val="22"/>
                <w:szCs w:val="24"/>
              </w:rPr>
            </w:pPr>
          </w:p>
        </w:tc>
        <w:tc>
          <w:tcPr>
            <w:tcW w:w="1017" w:type="pct"/>
            <w:shd w:val="clear" w:color="auto" w:fill="F3F3F3"/>
          </w:tcPr>
          <w:p w:rsidR="0023180E" w:rsidRPr="002162C2" w:rsidRDefault="0023180E" w:rsidP="00EA32F9">
            <w:pPr>
              <w:spacing w:line="360" w:lineRule="auto"/>
              <w:ind w:right="-106"/>
              <w:jc w:val="both"/>
              <w:rPr>
                <w:rFonts w:ascii="Arial" w:hAnsi="Arial" w:cs="Arial"/>
                <w:b/>
                <w:sz w:val="22"/>
                <w:szCs w:val="24"/>
              </w:rPr>
            </w:pPr>
          </w:p>
        </w:tc>
      </w:tr>
      <w:tr w:rsidR="004A2B8E" w:rsidRPr="002162C2" w:rsidTr="00EC0226">
        <w:trPr>
          <w:trHeight w:val="397"/>
        </w:trPr>
        <w:tc>
          <w:tcPr>
            <w:tcW w:w="193" w:type="pct"/>
            <w:shd w:val="clear" w:color="auto" w:fill="auto"/>
          </w:tcPr>
          <w:p w:rsidR="0023180E" w:rsidRPr="002162C2" w:rsidRDefault="0023180E" w:rsidP="00EA32F9">
            <w:pPr>
              <w:spacing w:line="360" w:lineRule="auto"/>
              <w:ind w:right="850"/>
              <w:jc w:val="both"/>
              <w:rPr>
                <w:rFonts w:ascii="Arial" w:hAnsi="Arial" w:cs="Arial"/>
                <w:b/>
                <w:sz w:val="22"/>
                <w:szCs w:val="24"/>
              </w:rPr>
            </w:pPr>
          </w:p>
        </w:tc>
        <w:tc>
          <w:tcPr>
            <w:tcW w:w="618" w:type="pct"/>
            <w:shd w:val="clear" w:color="auto" w:fill="auto"/>
          </w:tcPr>
          <w:p w:rsidR="0023180E" w:rsidRPr="002162C2" w:rsidRDefault="0023180E" w:rsidP="00EA32F9">
            <w:pPr>
              <w:spacing w:line="360" w:lineRule="auto"/>
              <w:jc w:val="both"/>
              <w:rPr>
                <w:rFonts w:ascii="Arial" w:hAnsi="Arial" w:cs="Arial"/>
                <w:b/>
                <w:sz w:val="22"/>
                <w:szCs w:val="24"/>
              </w:rPr>
            </w:pPr>
          </w:p>
        </w:tc>
        <w:tc>
          <w:tcPr>
            <w:tcW w:w="690" w:type="pct"/>
            <w:shd w:val="clear" w:color="auto" w:fill="auto"/>
          </w:tcPr>
          <w:p w:rsidR="0023180E" w:rsidRPr="002162C2" w:rsidRDefault="0023180E" w:rsidP="00EA32F9">
            <w:pPr>
              <w:spacing w:line="360" w:lineRule="auto"/>
              <w:jc w:val="both"/>
              <w:rPr>
                <w:rFonts w:ascii="Arial" w:hAnsi="Arial" w:cs="Arial"/>
                <w:b/>
                <w:sz w:val="22"/>
                <w:szCs w:val="24"/>
              </w:rPr>
            </w:pPr>
          </w:p>
        </w:tc>
        <w:tc>
          <w:tcPr>
            <w:tcW w:w="655" w:type="pct"/>
            <w:shd w:val="clear" w:color="auto" w:fill="auto"/>
          </w:tcPr>
          <w:p w:rsidR="0023180E" w:rsidRPr="002162C2" w:rsidRDefault="0023180E" w:rsidP="00EA32F9">
            <w:pPr>
              <w:spacing w:line="360" w:lineRule="auto"/>
              <w:ind w:right="-108"/>
              <w:jc w:val="both"/>
              <w:rPr>
                <w:rFonts w:ascii="Arial" w:hAnsi="Arial" w:cs="Arial"/>
                <w:b/>
                <w:sz w:val="22"/>
                <w:szCs w:val="24"/>
              </w:rPr>
            </w:pPr>
          </w:p>
        </w:tc>
        <w:tc>
          <w:tcPr>
            <w:tcW w:w="517" w:type="pct"/>
            <w:shd w:val="clear" w:color="auto" w:fill="F3F3F3"/>
          </w:tcPr>
          <w:p w:rsidR="0023180E" w:rsidRPr="002162C2" w:rsidRDefault="0023180E" w:rsidP="00EA32F9">
            <w:pPr>
              <w:spacing w:line="360" w:lineRule="auto"/>
              <w:ind w:right="-109"/>
              <w:jc w:val="both"/>
              <w:rPr>
                <w:rFonts w:ascii="Arial" w:hAnsi="Arial" w:cs="Arial"/>
                <w:b/>
                <w:sz w:val="22"/>
                <w:szCs w:val="24"/>
              </w:rPr>
            </w:pPr>
          </w:p>
        </w:tc>
        <w:tc>
          <w:tcPr>
            <w:tcW w:w="620" w:type="pct"/>
            <w:shd w:val="clear" w:color="auto" w:fill="F3F3F3"/>
          </w:tcPr>
          <w:p w:rsidR="0023180E" w:rsidRPr="002162C2" w:rsidRDefault="0023180E" w:rsidP="00EA32F9">
            <w:pPr>
              <w:spacing w:line="360" w:lineRule="auto"/>
              <w:ind w:right="125"/>
              <w:jc w:val="both"/>
              <w:rPr>
                <w:rFonts w:ascii="Arial" w:hAnsi="Arial" w:cs="Arial"/>
                <w:b/>
                <w:sz w:val="22"/>
                <w:szCs w:val="24"/>
              </w:rPr>
            </w:pPr>
          </w:p>
        </w:tc>
        <w:tc>
          <w:tcPr>
            <w:tcW w:w="690" w:type="pct"/>
            <w:shd w:val="clear" w:color="auto" w:fill="F3F3F3"/>
          </w:tcPr>
          <w:p w:rsidR="0023180E" w:rsidRPr="002162C2" w:rsidRDefault="0023180E" w:rsidP="00EA32F9">
            <w:pPr>
              <w:spacing w:line="360" w:lineRule="auto"/>
              <w:ind w:right="-110"/>
              <w:jc w:val="both"/>
              <w:rPr>
                <w:rFonts w:ascii="Arial" w:hAnsi="Arial" w:cs="Arial"/>
                <w:b/>
                <w:sz w:val="22"/>
                <w:szCs w:val="24"/>
              </w:rPr>
            </w:pPr>
          </w:p>
        </w:tc>
        <w:tc>
          <w:tcPr>
            <w:tcW w:w="1017" w:type="pct"/>
            <w:shd w:val="clear" w:color="auto" w:fill="F3F3F3"/>
          </w:tcPr>
          <w:p w:rsidR="0023180E" w:rsidRPr="002162C2" w:rsidRDefault="0023180E" w:rsidP="00EA32F9">
            <w:pPr>
              <w:spacing w:line="360" w:lineRule="auto"/>
              <w:ind w:right="-106"/>
              <w:jc w:val="both"/>
              <w:rPr>
                <w:rFonts w:ascii="Arial" w:hAnsi="Arial" w:cs="Arial"/>
                <w:b/>
                <w:sz w:val="22"/>
                <w:szCs w:val="24"/>
              </w:rPr>
            </w:pPr>
          </w:p>
        </w:tc>
      </w:tr>
      <w:tr w:rsidR="004A2B8E" w:rsidRPr="002162C2" w:rsidTr="00EC0226">
        <w:trPr>
          <w:trHeight w:val="397"/>
        </w:trPr>
        <w:tc>
          <w:tcPr>
            <w:tcW w:w="193" w:type="pct"/>
            <w:shd w:val="clear" w:color="auto" w:fill="auto"/>
          </w:tcPr>
          <w:p w:rsidR="0023180E" w:rsidRPr="002162C2" w:rsidRDefault="0023180E" w:rsidP="00EA32F9">
            <w:pPr>
              <w:spacing w:line="360" w:lineRule="auto"/>
              <w:ind w:right="850"/>
              <w:jc w:val="both"/>
              <w:rPr>
                <w:rFonts w:ascii="Arial" w:hAnsi="Arial" w:cs="Arial"/>
                <w:b/>
                <w:sz w:val="22"/>
                <w:szCs w:val="24"/>
              </w:rPr>
            </w:pPr>
          </w:p>
        </w:tc>
        <w:tc>
          <w:tcPr>
            <w:tcW w:w="618" w:type="pct"/>
            <w:shd w:val="clear" w:color="auto" w:fill="auto"/>
          </w:tcPr>
          <w:p w:rsidR="0023180E" w:rsidRPr="002162C2" w:rsidRDefault="0023180E" w:rsidP="00EA32F9">
            <w:pPr>
              <w:spacing w:line="360" w:lineRule="auto"/>
              <w:jc w:val="both"/>
              <w:rPr>
                <w:rFonts w:ascii="Arial" w:hAnsi="Arial" w:cs="Arial"/>
                <w:b/>
                <w:sz w:val="22"/>
                <w:szCs w:val="24"/>
              </w:rPr>
            </w:pPr>
          </w:p>
        </w:tc>
        <w:tc>
          <w:tcPr>
            <w:tcW w:w="690" w:type="pct"/>
            <w:shd w:val="clear" w:color="auto" w:fill="auto"/>
          </w:tcPr>
          <w:p w:rsidR="0023180E" w:rsidRPr="002162C2" w:rsidRDefault="0023180E" w:rsidP="00EA32F9">
            <w:pPr>
              <w:spacing w:line="360" w:lineRule="auto"/>
              <w:jc w:val="both"/>
              <w:rPr>
                <w:rFonts w:ascii="Arial" w:hAnsi="Arial" w:cs="Arial"/>
                <w:b/>
                <w:sz w:val="22"/>
                <w:szCs w:val="24"/>
              </w:rPr>
            </w:pPr>
          </w:p>
        </w:tc>
        <w:tc>
          <w:tcPr>
            <w:tcW w:w="655" w:type="pct"/>
            <w:shd w:val="clear" w:color="auto" w:fill="auto"/>
          </w:tcPr>
          <w:p w:rsidR="0023180E" w:rsidRPr="002162C2" w:rsidRDefault="0023180E" w:rsidP="00EA32F9">
            <w:pPr>
              <w:spacing w:line="360" w:lineRule="auto"/>
              <w:ind w:right="-108"/>
              <w:jc w:val="both"/>
              <w:rPr>
                <w:rFonts w:ascii="Arial" w:hAnsi="Arial" w:cs="Arial"/>
                <w:b/>
                <w:sz w:val="22"/>
                <w:szCs w:val="24"/>
              </w:rPr>
            </w:pPr>
          </w:p>
        </w:tc>
        <w:tc>
          <w:tcPr>
            <w:tcW w:w="517" w:type="pct"/>
            <w:shd w:val="clear" w:color="auto" w:fill="F3F3F3"/>
          </w:tcPr>
          <w:p w:rsidR="0023180E" w:rsidRPr="002162C2" w:rsidRDefault="0023180E" w:rsidP="00EA32F9">
            <w:pPr>
              <w:spacing w:line="360" w:lineRule="auto"/>
              <w:ind w:right="-109"/>
              <w:jc w:val="both"/>
              <w:rPr>
                <w:rFonts w:ascii="Arial" w:hAnsi="Arial" w:cs="Arial"/>
                <w:b/>
                <w:sz w:val="22"/>
                <w:szCs w:val="24"/>
              </w:rPr>
            </w:pPr>
          </w:p>
        </w:tc>
        <w:tc>
          <w:tcPr>
            <w:tcW w:w="620" w:type="pct"/>
            <w:shd w:val="clear" w:color="auto" w:fill="F3F3F3"/>
          </w:tcPr>
          <w:p w:rsidR="0023180E" w:rsidRPr="002162C2" w:rsidRDefault="0023180E" w:rsidP="00EA32F9">
            <w:pPr>
              <w:spacing w:line="360" w:lineRule="auto"/>
              <w:ind w:right="125"/>
              <w:jc w:val="both"/>
              <w:rPr>
                <w:rFonts w:ascii="Arial" w:hAnsi="Arial" w:cs="Arial"/>
                <w:b/>
                <w:sz w:val="22"/>
                <w:szCs w:val="24"/>
              </w:rPr>
            </w:pPr>
          </w:p>
        </w:tc>
        <w:tc>
          <w:tcPr>
            <w:tcW w:w="690" w:type="pct"/>
            <w:shd w:val="clear" w:color="auto" w:fill="F3F3F3"/>
          </w:tcPr>
          <w:p w:rsidR="0023180E" w:rsidRPr="002162C2" w:rsidRDefault="0023180E" w:rsidP="00EA32F9">
            <w:pPr>
              <w:spacing w:line="360" w:lineRule="auto"/>
              <w:ind w:right="-110"/>
              <w:jc w:val="both"/>
              <w:rPr>
                <w:rFonts w:ascii="Arial" w:hAnsi="Arial" w:cs="Arial"/>
                <w:b/>
                <w:sz w:val="22"/>
                <w:szCs w:val="24"/>
              </w:rPr>
            </w:pPr>
          </w:p>
        </w:tc>
        <w:tc>
          <w:tcPr>
            <w:tcW w:w="1017" w:type="pct"/>
            <w:shd w:val="clear" w:color="auto" w:fill="F3F3F3"/>
          </w:tcPr>
          <w:p w:rsidR="0023180E" w:rsidRPr="002162C2" w:rsidRDefault="0023180E" w:rsidP="00EA32F9">
            <w:pPr>
              <w:spacing w:line="360" w:lineRule="auto"/>
              <w:ind w:right="-106"/>
              <w:jc w:val="both"/>
              <w:rPr>
                <w:rFonts w:ascii="Arial" w:hAnsi="Arial" w:cs="Arial"/>
                <w:b/>
                <w:sz w:val="22"/>
                <w:szCs w:val="24"/>
              </w:rPr>
            </w:pPr>
          </w:p>
        </w:tc>
      </w:tr>
      <w:tr w:rsidR="004A2B8E" w:rsidRPr="002162C2" w:rsidTr="00EC0226">
        <w:trPr>
          <w:trHeight w:val="397"/>
        </w:trPr>
        <w:tc>
          <w:tcPr>
            <w:tcW w:w="193" w:type="pct"/>
            <w:shd w:val="clear" w:color="auto" w:fill="auto"/>
          </w:tcPr>
          <w:p w:rsidR="0023180E" w:rsidRPr="002162C2" w:rsidRDefault="0023180E" w:rsidP="00EA32F9">
            <w:pPr>
              <w:spacing w:line="360" w:lineRule="auto"/>
              <w:ind w:right="850"/>
              <w:jc w:val="both"/>
              <w:rPr>
                <w:rFonts w:ascii="Arial" w:hAnsi="Arial" w:cs="Arial"/>
                <w:b/>
                <w:sz w:val="22"/>
                <w:szCs w:val="24"/>
              </w:rPr>
            </w:pPr>
          </w:p>
        </w:tc>
        <w:tc>
          <w:tcPr>
            <w:tcW w:w="618" w:type="pct"/>
            <w:shd w:val="clear" w:color="auto" w:fill="auto"/>
          </w:tcPr>
          <w:p w:rsidR="0023180E" w:rsidRPr="002162C2" w:rsidRDefault="0023180E" w:rsidP="00EA32F9">
            <w:pPr>
              <w:spacing w:line="360" w:lineRule="auto"/>
              <w:jc w:val="both"/>
              <w:rPr>
                <w:rFonts w:ascii="Arial" w:hAnsi="Arial" w:cs="Arial"/>
                <w:b/>
                <w:sz w:val="22"/>
                <w:szCs w:val="24"/>
              </w:rPr>
            </w:pPr>
          </w:p>
        </w:tc>
        <w:tc>
          <w:tcPr>
            <w:tcW w:w="690" w:type="pct"/>
            <w:shd w:val="clear" w:color="auto" w:fill="auto"/>
          </w:tcPr>
          <w:p w:rsidR="0023180E" w:rsidRPr="002162C2" w:rsidRDefault="0023180E" w:rsidP="00EA32F9">
            <w:pPr>
              <w:spacing w:line="360" w:lineRule="auto"/>
              <w:jc w:val="both"/>
              <w:rPr>
                <w:rFonts w:ascii="Arial" w:hAnsi="Arial" w:cs="Arial"/>
                <w:b/>
                <w:sz w:val="22"/>
                <w:szCs w:val="24"/>
              </w:rPr>
            </w:pPr>
          </w:p>
        </w:tc>
        <w:tc>
          <w:tcPr>
            <w:tcW w:w="655" w:type="pct"/>
            <w:shd w:val="clear" w:color="auto" w:fill="auto"/>
          </w:tcPr>
          <w:p w:rsidR="0023180E" w:rsidRPr="002162C2" w:rsidRDefault="0023180E" w:rsidP="00EA32F9">
            <w:pPr>
              <w:spacing w:line="360" w:lineRule="auto"/>
              <w:ind w:right="-108"/>
              <w:jc w:val="both"/>
              <w:rPr>
                <w:rFonts w:ascii="Arial" w:hAnsi="Arial" w:cs="Arial"/>
                <w:b/>
                <w:sz w:val="22"/>
                <w:szCs w:val="24"/>
              </w:rPr>
            </w:pPr>
          </w:p>
        </w:tc>
        <w:tc>
          <w:tcPr>
            <w:tcW w:w="517" w:type="pct"/>
            <w:shd w:val="clear" w:color="auto" w:fill="F3F3F3"/>
          </w:tcPr>
          <w:p w:rsidR="0023180E" w:rsidRPr="002162C2" w:rsidRDefault="0023180E" w:rsidP="00EA32F9">
            <w:pPr>
              <w:spacing w:line="360" w:lineRule="auto"/>
              <w:ind w:right="-109"/>
              <w:jc w:val="both"/>
              <w:rPr>
                <w:rFonts w:ascii="Arial" w:hAnsi="Arial" w:cs="Arial"/>
                <w:b/>
                <w:sz w:val="22"/>
                <w:szCs w:val="24"/>
              </w:rPr>
            </w:pPr>
          </w:p>
        </w:tc>
        <w:tc>
          <w:tcPr>
            <w:tcW w:w="620" w:type="pct"/>
            <w:shd w:val="clear" w:color="auto" w:fill="F3F3F3"/>
          </w:tcPr>
          <w:p w:rsidR="0023180E" w:rsidRPr="002162C2" w:rsidRDefault="0023180E" w:rsidP="00EA32F9">
            <w:pPr>
              <w:spacing w:line="360" w:lineRule="auto"/>
              <w:ind w:right="125"/>
              <w:jc w:val="both"/>
              <w:rPr>
                <w:rFonts w:ascii="Arial" w:hAnsi="Arial" w:cs="Arial"/>
                <w:b/>
                <w:sz w:val="22"/>
                <w:szCs w:val="24"/>
              </w:rPr>
            </w:pPr>
          </w:p>
        </w:tc>
        <w:tc>
          <w:tcPr>
            <w:tcW w:w="690" w:type="pct"/>
            <w:shd w:val="clear" w:color="auto" w:fill="F3F3F3"/>
          </w:tcPr>
          <w:p w:rsidR="0023180E" w:rsidRPr="002162C2" w:rsidRDefault="0023180E" w:rsidP="00EA32F9">
            <w:pPr>
              <w:spacing w:line="360" w:lineRule="auto"/>
              <w:ind w:right="-110"/>
              <w:jc w:val="both"/>
              <w:rPr>
                <w:rFonts w:ascii="Arial" w:hAnsi="Arial" w:cs="Arial"/>
                <w:b/>
                <w:sz w:val="22"/>
                <w:szCs w:val="24"/>
              </w:rPr>
            </w:pPr>
          </w:p>
        </w:tc>
        <w:tc>
          <w:tcPr>
            <w:tcW w:w="1017" w:type="pct"/>
            <w:shd w:val="clear" w:color="auto" w:fill="F3F3F3"/>
          </w:tcPr>
          <w:p w:rsidR="0023180E" w:rsidRPr="002162C2" w:rsidRDefault="0023180E" w:rsidP="00EA32F9">
            <w:pPr>
              <w:spacing w:line="360" w:lineRule="auto"/>
              <w:ind w:right="-106"/>
              <w:jc w:val="both"/>
              <w:rPr>
                <w:rFonts w:ascii="Arial" w:hAnsi="Arial" w:cs="Arial"/>
                <w:b/>
                <w:sz w:val="22"/>
                <w:szCs w:val="24"/>
              </w:rPr>
            </w:pPr>
          </w:p>
        </w:tc>
      </w:tr>
      <w:tr w:rsidR="004A2B8E" w:rsidRPr="002162C2" w:rsidTr="00EC0226">
        <w:trPr>
          <w:trHeight w:val="397"/>
        </w:trPr>
        <w:tc>
          <w:tcPr>
            <w:tcW w:w="193" w:type="pct"/>
            <w:shd w:val="clear" w:color="auto" w:fill="auto"/>
          </w:tcPr>
          <w:p w:rsidR="0023180E" w:rsidRPr="002162C2" w:rsidRDefault="0023180E" w:rsidP="00EA32F9">
            <w:pPr>
              <w:spacing w:line="360" w:lineRule="auto"/>
              <w:ind w:right="850"/>
              <w:jc w:val="both"/>
              <w:rPr>
                <w:rFonts w:ascii="Arial" w:hAnsi="Arial" w:cs="Arial"/>
                <w:b/>
                <w:sz w:val="22"/>
                <w:szCs w:val="24"/>
              </w:rPr>
            </w:pPr>
          </w:p>
        </w:tc>
        <w:tc>
          <w:tcPr>
            <w:tcW w:w="618" w:type="pct"/>
            <w:shd w:val="clear" w:color="auto" w:fill="auto"/>
          </w:tcPr>
          <w:p w:rsidR="0023180E" w:rsidRPr="002162C2" w:rsidRDefault="0023180E" w:rsidP="00EA32F9">
            <w:pPr>
              <w:spacing w:line="360" w:lineRule="auto"/>
              <w:jc w:val="both"/>
              <w:rPr>
                <w:rFonts w:ascii="Arial" w:hAnsi="Arial" w:cs="Arial"/>
                <w:b/>
                <w:sz w:val="22"/>
                <w:szCs w:val="24"/>
              </w:rPr>
            </w:pPr>
          </w:p>
        </w:tc>
        <w:tc>
          <w:tcPr>
            <w:tcW w:w="690" w:type="pct"/>
            <w:shd w:val="clear" w:color="auto" w:fill="auto"/>
          </w:tcPr>
          <w:p w:rsidR="0023180E" w:rsidRPr="002162C2" w:rsidRDefault="0023180E" w:rsidP="00EA32F9">
            <w:pPr>
              <w:spacing w:line="360" w:lineRule="auto"/>
              <w:jc w:val="both"/>
              <w:rPr>
                <w:rFonts w:ascii="Arial" w:hAnsi="Arial" w:cs="Arial"/>
                <w:b/>
                <w:sz w:val="22"/>
                <w:szCs w:val="24"/>
              </w:rPr>
            </w:pPr>
          </w:p>
        </w:tc>
        <w:tc>
          <w:tcPr>
            <w:tcW w:w="655" w:type="pct"/>
            <w:shd w:val="clear" w:color="auto" w:fill="auto"/>
          </w:tcPr>
          <w:p w:rsidR="0023180E" w:rsidRPr="002162C2" w:rsidRDefault="0023180E" w:rsidP="00EA32F9">
            <w:pPr>
              <w:spacing w:line="360" w:lineRule="auto"/>
              <w:ind w:right="-108"/>
              <w:jc w:val="both"/>
              <w:rPr>
                <w:rFonts w:ascii="Arial" w:hAnsi="Arial" w:cs="Arial"/>
                <w:b/>
                <w:sz w:val="22"/>
                <w:szCs w:val="24"/>
              </w:rPr>
            </w:pPr>
          </w:p>
        </w:tc>
        <w:tc>
          <w:tcPr>
            <w:tcW w:w="517" w:type="pct"/>
            <w:shd w:val="clear" w:color="auto" w:fill="F3F3F3"/>
          </w:tcPr>
          <w:p w:rsidR="0023180E" w:rsidRPr="002162C2" w:rsidRDefault="0023180E" w:rsidP="00EA32F9">
            <w:pPr>
              <w:spacing w:line="360" w:lineRule="auto"/>
              <w:ind w:right="-109"/>
              <w:jc w:val="both"/>
              <w:rPr>
                <w:rFonts w:ascii="Arial" w:hAnsi="Arial" w:cs="Arial"/>
                <w:b/>
                <w:sz w:val="22"/>
                <w:szCs w:val="24"/>
              </w:rPr>
            </w:pPr>
          </w:p>
        </w:tc>
        <w:tc>
          <w:tcPr>
            <w:tcW w:w="620" w:type="pct"/>
            <w:shd w:val="clear" w:color="auto" w:fill="F3F3F3"/>
          </w:tcPr>
          <w:p w:rsidR="0023180E" w:rsidRPr="002162C2" w:rsidRDefault="0023180E" w:rsidP="00EA32F9">
            <w:pPr>
              <w:spacing w:line="360" w:lineRule="auto"/>
              <w:ind w:right="125"/>
              <w:jc w:val="both"/>
              <w:rPr>
                <w:rFonts w:ascii="Arial" w:hAnsi="Arial" w:cs="Arial"/>
                <w:b/>
                <w:sz w:val="22"/>
                <w:szCs w:val="24"/>
              </w:rPr>
            </w:pPr>
          </w:p>
        </w:tc>
        <w:tc>
          <w:tcPr>
            <w:tcW w:w="690" w:type="pct"/>
            <w:shd w:val="clear" w:color="auto" w:fill="F3F3F3"/>
          </w:tcPr>
          <w:p w:rsidR="0023180E" w:rsidRPr="002162C2" w:rsidRDefault="0023180E" w:rsidP="00EA32F9">
            <w:pPr>
              <w:spacing w:line="360" w:lineRule="auto"/>
              <w:ind w:right="-110"/>
              <w:jc w:val="both"/>
              <w:rPr>
                <w:rFonts w:ascii="Arial" w:hAnsi="Arial" w:cs="Arial"/>
                <w:b/>
                <w:sz w:val="22"/>
                <w:szCs w:val="24"/>
              </w:rPr>
            </w:pPr>
          </w:p>
        </w:tc>
        <w:tc>
          <w:tcPr>
            <w:tcW w:w="1017" w:type="pct"/>
            <w:shd w:val="clear" w:color="auto" w:fill="F3F3F3"/>
          </w:tcPr>
          <w:p w:rsidR="0023180E" w:rsidRPr="002162C2" w:rsidRDefault="0023180E" w:rsidP="00EA32F9">
            <w:pPr>
              <w:spacing w:line="360" w:lineRule="auto"/>
              <w:ind w:right="-106"/>
              <w:jc w:val="both"/>
              <w:rPr>
                <w:rFonts w:ascii="Arial" w:hAnsi="Arial" w:cs="Arial"/>
                <w:b/>
                <w:sz w:val="22"/>
                <w:szCs w:val="24"/>
              </w:rPr>
            </w:pPr>
          </w:p>
        </w:tc>
      </w:tr>
      <w:tr w:rsidR="004A2B8E" w:rsidRPr="002162C2" w:rsidTr="00EC0226">
        <w:trPr>
          <w:trHeight w:val="397"/>
        </w:trPr>
        <w:tc>
          <w:tcPr>
            <w:tcW w:w="193" w:type="pct"/>
            <w:shd w:val="clear" w:color="auto" w:fill="auto"/>
          </w:tcPr>
          <w:p w:rsidR="0023180E" w:rsidRPr="002162C2" w:rsidRDefault="0023180E" w:rsidP="00EA32F9">
            <w:pPr>
              <w:spacing w:line="360" w:lineRule="auto"/>
              <w:ind w:right="850"/>
              <w:jc w:val="both"/>
              <w:rPr>
                <w:rFonts w:ascii="Arial" w:hAnsi="Arial" w:cs="Arial"/>
                <w:b/>
                <w:sz w:val="22"/>
                <w:szCs w:val="24"/>
              </w:rPr>
            </w:pPr>
          </w:p>
        </w:tc>
        <w:tc>
          <w:tcPr>
            <w:tcW w:w="618" w:type="pct"/>
            <w:shd w:val="clear" w:color="auto" w:fill="auto"/>
          </w:tcPr>
          <w:p w:rsidR="0023180E" w:rsidRPr="002162C2" w:rsidRDefault="0023180E" w:rsidP="00EA32F9">
            <w:pPr>
              <w:spacing w:line="360" w:lineRule="auto"/>
              <w:jc w:val="both"/>
              <w:rPr>
                <w:rFonts w:ascii="Arial" w:hAnsi="Arial" w:cs="Arial"/>
                <w:b/>
                <w:sz w:val="22"/>
                <w:szCs w:val="24"/>
              </w:rPr>
            </w:pPr>
          </w:p>
        </w:tc>
        <w:tc>
          <w:tcPr>
            <w:tcW w:w="690" w:type="pct"/>
            <w:shd w:val="clear" w:color="auto" w:fill="auto"/>
          </w:tcPr>
          <w:p w:rsidR="0023180E" w:rsidRPr="002162C2" w:rsidRDefault="0023180E" w:rsidP="00EA32F9">
            <w:pPr>
              <w:spacing w:line="360" w:lineRule="auto"/>
              <w:jc w:val="both"/>
              <w:rPr>
                <w:rFonts w:ascii="Arial" w:hAnsi="Arial" w:cs="Arial"/>
                <w:b/>
                <w:sz w:val="22"/>
                <w:szCs w:val="24"/>
              </w:rPr>
            </w:pPr>
          </w:p>
        </w:tc>
        <w:tc>
          <w:tcPr>
            <w:tcW w:w="655" w:type="pct"/>
            <w:shd w:val="clear" w:color="auto" w:fill="auto"/>
          </w:tcPr>
          <w:p w:rsidR="0023180E" w:rsidRPr="002162C2" w:rsidRDefault="0023180E" w:rsidP="00EA32F9">
            <w:pPr>
              <w:spacing w:line="360" w:lineRule="auto"/>
              <w:ind w:right="-108"/>
              <w:jc w:val="both"/>
              <w:rPr>
                <w:rFonts w:ascii="Arial" w:hAnsi="Arial" w:cs="Arial"/>
                <w:b/>
                <w:sz w:val="22"/>
                <w:szCs w:val="24"/>
              </w:rPr>
            </w:pPr>
          </w:p>
        </w:tc>
        <w:tc>
          <w:tcPr>
            <w:tcW w:w="517" w:type="pct"/>
            <w:shd w:val="clear" w:color="auto" w:fill="F3F3F3"/>
          </w:tcPr>
          <w:p w:rsidR="0023180E" w:rsidRPr="002162C2" w:rsidRDefault="0023180E" w:rsidP="00EA32F9">
            <w:pPr>
              <w:spacing w:line="360" w:lineRule="auto"/>
              <w:ind w:right="-109"/>
              <w:jc w:val="both"/>
              <w:rPr>
                <w:rFonts w:ascii="Arial" w:hAnsi="Arial" w:cs="Arial"/>
                <w:b/>
                <w:sz w:val="22"/>
                <w:szCs w:val="24"/>
              </w:rPr>
            </w:pPr>
          </w:p>
        </w:tc>
        <w:tc>
          <w:tcPr>
            <w:tcW w:w="620" w:type="pct"/>
            <w:shd w:val="clear" w:color="auto" w:fill="F3F3F3"/>
          </w:tcPr>
          <w:p w:rsidR="0023180E" w:rsidRPr="002162C2" w:rsidRDefault="0023180E" w:rsidP="00EA32F9">
            <w:pPr>
              <w:spacing w:line="360" w:lineRule="auto"/>
              <w:ind w:right="125"/>
              <w:jc w:val="both"/>
              <w:rPr>
                <w:rFonts w:ascii="Arial" w:hAnsi="Arial" w:cs="Arial"/>
                <w:b/>
                <w:sz w:val="22"/>
                <w:szCs w:val="24"/>
              </w:rPr>
            </w:pPr>
          </w:p>
        </w:tc>
        <w:tc>
          <w:tcPr>
            <w:tcW w:w="690" w:type="pct"/>
            <w:shd w:val="clear" w:color="auto" w:fill="F3F3F3"/>
          </w:tcPr>
          <w:p w:rsidR="0023180E" w:rsidRPr="002162C2" w:rsidRDefault="0023180E" w:rsidP="00EA32F9">
            <w:pPr>
              <w:spacing w:line="360" w:lineRule="auto"/>
              <w:ind w:right="-110"/>
              <w:jc w:val="both"/>
              <w:rPr>
                <w:rFonts w:ascii="Arial" w:hAnsi="Arial" w:cs="Arial"/>
                <w:b/>
                <w:sz w:val="22"/>
                <w:szCs w:val="24"/>
              </w:rPr>
            </w:pPr>
          </w:p>
        </w:tc>
        <w:tc>
          <w:tcPr>
            <w:tcW w:w="1017" w:type="pct"/>
            <w:shd w:val="clear" w:color="auto" w:fill="F3F3F3"/>
          </w:tcPr>
          <w:p w:rsidR="0023180E" w:rsidRPr="002162C2" w:rsidRDefault="0023180E" w:rsidP="00EA32F9">
            <w:pPr>
              <w:spacing w:line="360" w:lineRule="auto"/>
              <w:ind w:right="-106"/>
              <w:jc w:val="both"/>
              <w:rPr>
                <w:rFonts w:ascii="Arial" w:hAnsi="Arial" w:cs="Arial"/>
                <w:b/>
                <w:sz w:val="22"/>
                <w:szCs w:val="24"/>
              </w:rPr>
            </w:pPr>
          </w:p>
        </w:tc>
      </w:tr>
      <w:tr w:rsidR="004A2B8E" w:rsidRPr="002162C2" w:rsidTr="00EC0226">
        <w:trPr>
          <w:trHeight w:val="397"/>
        </w:trPr>
        <w:tc>
          <w:tcPr>
            <w:tcW w:w="193" w:type="pct"/>
            <w:shd w:val="clear" w:color="auto" w:fill="auto"/>
          </w:tcPr>
          <w:p w:rsidR="0023180E" w:rsidRPr="002162C2" w:rsidRDefault="0023180E" w:rsidP="00EA32F9">
            <w:pPr>
              <w:spacing w:line="360" w:lineRule="auto"/>
              <w:ind w:right="850"/>
              <w:jc w:val="both"/>
              <w:rPr>
                <w:rFonts w:ascii="Arial" w:hAnsi="Arial" w:cs="Arial"/>
                <w:b/>
                <w:sz w:val="22"/>
                <w:szCs w:val="24"/>
              </w:rPr>
            </w:pPr>
          </w:p>
        </w:tc>
        <w:tc>
          <w:tcPr>
            <w:tcW w:w="618" w:type="pct"/>
            <w:shd w:val="clear" w:color="auto" w:fill="auto"/>
          </w:tcPr>
          <w:p w:rsidR="0023180E" w:rsidRPr="002162C2" w:rsidRDefault="0023180E" w:rsidP="00EA32F9">
            <w:pPr>
              <w:spacing w:line="360" w:lineRule="auto"/>
              <w:jc w:val="both"/>
              <w:rPr>
                <w:rFonts w:ascii="Arial" w:hAnsi="Arial" w:cs="Arial"/>
                <w:b/>
                <w:sz w:val="22"/>
                <w:szCs w:val="24"/>
              </w:rPr>
            </w:pPr>
          </w:p>
        </w:tc>
        <w:tc>
          <w:tcPr>
            <w:tcW w:w="690" w:type="pct"/>
            <w:shd w:val="clear" w:color="auto" w:fill="auto"/>
          </w:tcPr>
          <w:p w:rsidR="0023180E" w:rsidRPr="002162C2" w:rsidRDefault="0023180E" w:rsidP="00EA32F9">
            <w:pPr>
              <w:spacing w:line="360" w:lineRule="auto"/>
              <w:jc w:val="both"/>
              <w:rPr>
                <w:rFonts w:ascii="Arial" w:hAnsi="Arial" w:cs="Arial"/>
                <w:b/>
                <w:sz w:val="22"/>
                <w:szCs w:val="24"/>
              </w:rPr>
            </w:pPr>
          </w:p>
        </w:tc>
        <w:tc>
          <w:tcPr>
            <w:tcW w:w="655" w:type="pct"/>
            <w:shd w:val="clear" w:color="auto" w:fill="auto"/>
          </w:tcPr>
          <w:p w:rsidR="0023180E" w:rsidRPr="002162C2" w:rsidRDefault="0023180E" w:rsidP="00EA32F9">
            <w:pPr>
              <w:spacing w:line="360" w:lineRule="auto"/>
              <w:ind w:right="-108"/>
              <w:jc w:val="both"/>
              <w:rPr>
                <w:rFonts w:ascii="Arial" w:hAnsi="Arial" w:cs="Arial"/>
                <w:b/>
                <w:sz w:val="22"/>
                <w:szCs w:val="24"/>
              </w:rPr>
            </w:pPr>
          </w:p>
        </w:tc>
        <w:tc>
          <w:tcPr>
            <w:tcW w:w="517" w:type="pct"/>
            <w:shd w:val="clear" w:color="auto" w:fill="F3F3F3"/>
          </w:tcPr>
          <w:p w:rsidR="0023180E" w:rsidRPr="002162C2" w:rsidRDefault="0023180E" w:rsidP="00EA32F9">
            <w:pPr>
              <w:spacing w:line="360" w:lineRule="auto"/>
              <w:ind w:right="-109"/>
              <w:jc w:val="both"/>
              <w:rPr>
                <w:rFonts w:ascii="Arial" w:hAnsi="Arial" w:cs="Arial"/>
                <w:b/>
                <w:sz w:val="22"/>
                <w:szCs w:val="24"/>
              </w:rPr>
            </w:pPr>
          </w:p>
        </w:tc>
        <w:tc>
          <w:tcPr>
            <w:tcW w:w="620" w:type="pct"/>
            <w:shd w:val="clear" w:color="auto" w:fill="F3F3F3"/>
          </w:tcPr>
          <w:p w:rsidR="0023180E" w:rsidRPr="002162C2" w:rsidRDefault="0023180E" w:rsidP="00EA32F9">
            <w:pPr>
              <w:spacing w:line="360" w:lineRule="auto"/>
              <w:ind w:right="125"/>
              <w:jc w:val="both"/>
              <w:rPr>
                <w:rFonts w:ascii="Arial" w:hAnsi="Arial" w:cs="Arial"/>
                <w:b/>
                <w:sz w:val="22"/>
                <w:szCs w:val="24"/>
              </w:rPr>
            </w:pPr>
          </w:p>
        </w:tc>
        <w:tc>
          <w:tcPr>
            <w:tcW w:w="690" w:type="pct"/>
            <w:shd w:val="clear" w:color="auto" w:fill="F3F3F3"/>
          </w:tcPr>
          <w:p w:rsidR="0023180E" w:rsidRPr="002162C2" w:rsidRDefault="0023180E" w:rsidP="00EA32F9">
            <w:pPr>
              <w:spacing w:line="360" w:lineRule="auto"/>
              <w:ind w:right="-110"/>
              <w:jc w:val="both"/>
              <w:rPr>
                <w:rFonts w:ascii="Arial" w:hAnsi="Arial" w:cs="Arial"/>
                <w:b/>
                <w:sz w:val="22"/>
                <w:szCs w:val="24"/>
              </w:rPr>
            </w:pPr>
          </w:p>
        </w:tc>
        <w:tc>
          <w:tcPr>
            <w:tcW w:w="1017" w:type="pct"/>
            <w:shd w:val="clear" w:color="auto" w:fill="F3F3F3"/>
          </w:tcPr>
          <w:p w:rsidR="0023180E" w:rsidRPr="002162C2" w:rsidRDefault="0023180E" w:rsidP="00EA32F9">
            <w:pPr>
              <w:spacing w:line="360" w:lineRule="auto"/>
              <w:ind w:right="-106"/>
              <w:jc w:val="both"/>
              <w:rPr>
                <w:rFonts w:ascii="Arial" w:hAnsi="Arial" w:cs="Arial"/>
                <w:b/>
                <w:sz w:val="22"/>
                <w:szCs w:val="24"/>
              </w:rPr>
            </w:pPr>
          </w:p>
        </w:tc>
      </w:tr>
      <w:tr w:rsidR="004A2B8E" w:rsidRPr="002162C2" w:rsidTr="00EC0226">
        <w:trPr>
          <w:trHeight w:val="397"/>
        </w:trPr>
        <w:tc>
          <w:tcPr>
            <w:tcW w:w="193" w:type="pct"/>
            <w:shd w:val="clear" w:color="auto" w:fill="auto"/>
          </w:tcPr>
          <w:p w:rsidR="0023180E" w:rsidRPr="002162C2" w:rsidRDefault="0023180E" w:rsidP="00EA32F9">
            <w:pPr>
              <w:spacing w:line="360" w:lineRule="auto"/>
              <w:ind w:right="850"/>
              <w:jc w:val="both"/>
              <w:rPr>
                <w:rFonts w:ascii="Arial" w:hAnsi="Arial" w:cs="Arial"/>
                <w:b/>
                <w:sz w:val="22"/>
                <w:szCs w:val="24"/>
              </w:rPr>
            </w:pPr>
          </w:p>
        </w:tc>
        <w:tc>
          <w:tcPr>
            <w:tcW w:w="618" w:type="pct"/>
            <w:shd w:val="clear" w:color="auto" w:fill="auto"/>
          </w:tcPr>
          <w:p w:rsidR="0023180E" w:rsidRPr="002162C2" w:rsidRDefault="0023180E" w:rsidP="00EA32F9">
            <w:pPr>
              <w:spacing w:line="360" w:lineRule="auto"/>
              <w:jc w:val="both"/>
              <w:rPr>
                <w:rFonts w:ascii="Arial" w:hAnsi="Arial" w:cs="Arial"/>
                <w:b/>
                <w:sz w:val="22"/>
                <w:szCs w:val="24"/>
              </w:rPr>
            </w:pPr>
          </w:p>
        </w:tc>
        <w:tc>
          <w:tcPr>
            <w:tcW w:w="690" w:type="pct"/>
            <w:shd w:val="clear" w:color="auto" w:fill="auto"/>
          </w:tcPr>
          <w:p w:rsidR="0023180E" w:rsidRPr="002162C2" w:rsidRDefault="0023180E" w:rsidP="00EA32F9">
            <w:pPr>
              <w:spacing w:line="360" w:lineRule="auto"/>
              <w:jc w:val="both"/>
              <w:rPr>
                <w:rFonts w:ascii="Arial" w:hAnsi="Arial" w:cs="Arial"/>
                <w:b/>
                <w:sz w:val="22"/>
                <w:szCs w:val="24"/>
              </w:rPr>
            </w:pPr>
          </w:p>
        </w:tc>
        <w:tc>
          <w:tcPr>
            <w:tcW w:w="655" w:type="pct"/>
            <w:shd w:val="clear" w:color="auto" w:fill="auto"/>
          </w:tcPr>
          <w:p w:rsidR="0023180E" w:rsidRPr="002162C2" w:rsidRDefault="0023180E" w:rsidP="00EA32F9">
            <w:pPr>
              <w:spacing w:line="360" w:lineRule="auto"/>
              <w:ind w:right="-108"/>
              <w:jc w:val="both"/>
              <w:rPr>
                <w:rFonts w:ascii="Arial" w:hAnsi="Arial" w:cs="Arial"/>
                <w:b/>
                <w:sz w:val="22"/>
                <w:szCs w:val="24"/>
              </w:rPr>
            </w:pPr>
          </w:p>
        </w:tc>
        <w:tc>
          <w:tcPr>
            <w:tcW w:w="517" w:type="pct"/>
            <w:shd w:val="clear" w:color="auto" w:fill="F3F3F3"/>
          </w:tcPr>
          <w:p w:rsidR="0023180E" w:rsidRPr="002162C2" w:rsidRDefault="0023180E" w:rsidP="00EA32F9">
            <w:pPr>
              <w:spacing w:line="360" w:lineRule="auto"/>
              <w:ind w:right="-109"/>
              <w:jc w:val="both"/>
              <w:rPr>
                <w:rFonts w:ascii="Arial" w:hAnsi="Arial" w:cs="Arial"/>
                <w:b/>
                <w:sz w:val="22"/>
                <w:szCs w:val="24"/>
              </w:rPr>
            </w:pPr>
          </w:p>
        </w:tc>
        <w:tc>
          <w:tcPr>
            <w:tcW w:w="620" w:type="pct"/>
            <w:shd w:val="clear" w:color="auto" w:fill="F3F3F3"/>
          </w:tcPr>
          <w:p w:rsidR="0023180E" w:rsidRPr="002162C2" w:rsidRDefault="0023180E" w:rsidP="00EA32F9">
            <w:pPr>
              <w:spacing w:line="360" w:lineRule="auto"/>
              <w:ind w:right="125"/>
              <w:jc w:val="both"/>
              <w:rPr>
                <w:rFonts w:ascii="Arial" w:hAnsi="Arial" w:cs="Arial"/>
                <w:b/>
                <w:sz w:val="22"/>
                <w:szCs w:val="24"/>
              </w:rPr>
            </w:pPr>
          </w:p>
        </w:tc>
        <w:tc>
          <w:tcPr>
            <w:tcW w:w="690" w:type="pct"/>
            <w:shd w:val="clear" w:color="auto" w:fill="F3F3F3"/>
          </w:tcPr>
          <w:p w:rsidR="0023180E" w:rsidRPr="002162C2" w:rsidRDefault="0023180E" w:rsidP="00EA32F9">
            <w:pPr>
              <w:spacing w:line="360" w:lineRule="auto"/>
              <w:ind w:right="-110"/>
              <w:jc w:val="both"/>
              <w:rPr>
                <w:rFonts w:ascii="Arial" w:hAnsi="Arial" w:cs="Arial"/>
                <w:b/>
                <w:sz w:val="22"/>
                <w:szCs w:val="24"/>
              </w:rPr>
            </w:pPr>
          </w:p>
        </w:tc>
        <w:tc>
          <w:tcPr>
            <w:tcW w:w="1017" w:type="pct"/>
            <w:shd w:val="clear" w:color="auto" w:fill="F3F3F3"/>
          </w:tcPr>
          <w:p w:rsidR="0023180E" w:rsidRPr="002162C2" w:rsidRDefault="0023180E" w:rsidP="00EA32F9">
            <w:pPr>
              <w:spacing w:line="360" w:lineRule="auto"/>
              <w:ind w:right="-106"/>
              <w:jc w:val="both"/>
              <w:rPr>
                <w:rFonts w:ascii="Arial" w:hAnsi="Arial" w:cs="Arial"/>
                <w:b/>
                <w:sz w:val="22"/>
                <w:szCs w:val="24"/>
              </w:rPr>
            </w:pPr>
          </w:p>
        </w:tc>
      </w:tr>
      <w:tr w:rsidR="004A2B8E" w:rsidRPr="002162C2" w:rsidTr="00EC0226">
        <w:trPr>
          <w:trHeight w:val="397"/>
        </w:trPr>
        <w:tc>
          <w:tcPr>
            <w:tcW w:w="193" w:type="pct"/>
            <w:shd w:val="clear" w:color="auto" w:fill="auto"/>
          </w:tcPr>
          <w:p w:rsidR="0023180E" w:rsidRPr="002162C2" w:rsidRDefault="0023180E" w:rsidP="00EA32F9">
            <w:pPr>
              <w:spacing w:line="360" w:lineRule="auto"/>
              <w:ind w:right="850"/>
              <w:jc w:val="both"/>
              <w:rPr>
                <w:rFonts w:ascii="Arial" w:hAnsi="Arial" w:cs="Arial"/>
                <w:b/>
                <w:sz w:val="22"/>
                <w:szCs w:val="24"/>
              </w:rPr>
            </w:pPr>
          </w:p>
        </w:tc>
        <w:tc>
          <w:tcPr>
            <w:tcW w:w="618" w:type="pct"/>
            <w:shd w:val="clear" w:color="auto" w:fill="auto"/>
          </w:tcPr>
          <w:p w:rsidR="0023180E" w:rsidRPr="002162C2" w:rsidRDefault="0023180E" w:rsidP="00EA32F9">
            <w:pPr>
              <w:spacing w:line="360" w:lineRule="auto"/>
              <w:jc w:val="both"/>
              <w:rPr>
                <w:rFonts w:ascii="Arial" w:hAnsi="Arial" w:cs="Arial"/>
                <w:b/>
                <w:sz w:val="22"/>
                <w:szCs w:val="24"/>
              </w:rPr>
            </w:pPr>
          </w:p>
        </w:tc>
        <w:tc>
          <w:tcPr>
            <w:tcW w:w="690" w:type="pct"/>
            <w:shd w:val="clear" w:color="auto" w:fill="auto"/>
          </w:tcPr>
          <w:p w:rsidR="0023180E" w:rsidRPr="002162C2" w:rsidRDefault="0023180E" w:rsidP="00EA32F9">
            <w:pPr>
              <w:spacing w:line="360" w:lineRule="auto"/>
              <w:jc w:val="both"/>
              <w:rPr>
                <w:rFonts w:ascii="Arial" w:hAnsi="Arial" w:cs="Arial"/>
                <w:b/>
                <w:sz w:val="22"/>
                <w:szCs w:val="24"/>
              </w:rPr>
            </w:pPr>
          </w:p>
        </w:tc>
        <w:tc>
          <w:tcPr>
            <w:tcW w:w="655" w:type="pct"/>
            <w:shd w:val="clear" w:color="auto" w:fill="auto"/>
          </w:tcPr>
          <w:p w:rsidR="0023180E" w:rsidRPr="002162C2" w:rsidRDefault="0023180E" w:rsidP="00EA32F9">
            <w:pPr>
              <w:spacing w:line="360" w:lineRule="auto"/>
              <w:ind w:right="-108"/>
              <w:jc w:val="both"/>
              <w:rPr>
                <w:rFonts w:ascii="Arial" w:hAnsi="Arial" w:cs="Arial"/>
                <w:b/>
                <w:sz w:val="22"/>
                <w:szCs w:val="24"/>
              </w:rPr>
            </w:pPr>
          </w:p>
        </w:tc>
        <w:tc>
          <w:tcPr>
            <w:tcW w:w="517" w:type="pct"/>
            <w:shd w:val="clear" w:color="auto" w:fill="F3F3F3"/>
          </w:tcPr>
          <w:p w:rsidR="0023180E" w:rsidRPr="002162C2" w:rsidRDefault="0023180E" w:rsidP="00EA32F9">
            <w:pPr>
              <w:spacing w:line="360" w:lineRule="auto"/>
              <w:ind w:right="-109"/>
              <w:jc w:val="both"/>
              <w:rPr>
                <w:rFonts w:ascii="Arial" w:hAnsi="Arial" w:cs="Arial"/>
                <w:b/>
                <w:sz w:val="22"/>
                <w:szCs w:val="24"/>
              </w:rPr>
            </w:pPr>
          </w:p>
        </w:tc>
        <w:tc>
          <w:tcPr>
            <w:tcW w:w="620" w:type="pct"/>
            <w:shd w:val="clear" w:color="auto" w:fill="F3F3F3"/>
          </w:tcPr>
          <w:p w:rsidR="0023180E" w:rsidRPr="002162C2" w:rsidRDefault="0023180E" w:rsidP="00EA32F9">
            <w:pPr>
              <w:spacing w:line="360" w:lineRule="auto"/>
              <w:ind w:right="125"/>
              <w:jc w:val="both"/>
              <w:rPr>
                <w:rFonts w:ascii="Arial" w:hAnsi="Arial" w:cs="Arial"/>
                <w:b/>
                <w:sz w:val="22"/>
                <w:szCs w:val="24"/>
              </w:rPr>
            </w:pPr>
          </w:p>
        </w:tc>
        <w:tc>
          <w:tcPr>
            <w:tcW w:w="690" w:type="pct"/>
            <w:shd w:val="clear" w:color="auto" w:fill="F3F3F3"/>
          </w:tcPr>
          <w:p w:rsidR="0023180E" w:rsidRPr="002162C2" w:rsidRDefault="0023180E" w:rsidP="00EA32F9">
            <w:pPr>
              <w:spacing w:line="360" w:lineRule="auto"/>
              <w:ind w:right="-110"/>
              <w:jc w:val="both"/>
              <w:rPr>
                <w:rFonts w:ascii="Arial" w:hAnsi="Arial" w:cs="Arial"/>
                <w:b/>
                <w:sz w:val="22"/>
                <w:szCs w:val="24"/>
              </w:rPr>
            </w:pPr>
          </w:p>
        </w:tc>
        <w:tc>
          <w:tcPr>
            <w:tcW w:w="1017" w:type="pct"/>
            <w:shd w:val="clear" w:color="auto" w:fill="F3F3F3"/>
          </w:tcPr>
          <w:p w:rsidR="0023180E" w:rsidRPr="002162C2" w:rsidRDefault="0023180E" w:rsidP="00EA32F9">
            <w:pPr>
              <w:spacing w:line="360" w:lineRule="auto"/>
              <w:ind w:right="-106"/>
              <w:jc w:val="both"/>
              <w:rPr>
                <w:rFonts w:ascii="Arial" w:hAnsi="Arial" w:cs="Arial"/>
                <w:b/>
                <w:sz w:val="22"/>
                <w:szCs w:val="24"/>
              </w:rPr>
            </w:pPr>
          </w:p>
        </w:tc>
      </w:tr>
    </w:tbl>
    <w:p w:rsidR="009341DF" w:rsidRPr="002162C2" w:rsidRDefault="009341DF">
      <w:pPr>
        <w:ind w:left="709"/>
        <w:rPr>
          <w:rFonts w:ascii="Arial" w:hAnsi="Arial" w:cs="Arial"/>
          <w:b/>
        </w:rPr>
      </w:pPr>
    </w:p>
    <w:p w:rsidR="0023180E" w:rsidRPr="002162C2" w:rsidRDefault="0023180E" w:rsidP="0023180E">
      <w:pPr>
        <w:ind w:right="-1"/>
        <w:jc w:val="both"/>
        <w:rPr>
          <w:rFonts w:ascii="Arial" w:hAnsi="Arial" w:cs="Arial"/>
          <w:szCs w:val="22"/>
        </w:rPr>
      </w:pPr>
    </w:p>
    <w:p w:rsidR="0023180E" w:rsidRPr="00604271" w:rsidRDefault="0023180E" w:rsidP="0023180E">
      <w:pPr>
        <w:ind w:right="-1"/>
        <w:jc w:val="both"/>
        <w:rPr>
          <w:rFonts w:ascii="Arial" w:hAnsi="Arial"/>
          <w:lang w:val="en-US"/>
        </w:rPr>
      </w:pPr>
      <w:r w:rsidRPr="00604271">
        <w:rPr>
          <w:rFonts w:ascii="Arial" w:hAnsi="Arial"/>
          <w:lang w:val="en-US"/>
        </w:rPr>
        <w:t>(*)</w:t>
      </w:r>
      <w:r w:rsidR="00334A61" w:rsidRPr="00604271">
        <w:rPr>
          <w:rFonts w:ascii="Arial" w:hAnsi="Arial"/>
          <w:lang w:val="en-US"/>
        </w:rPr>
        <w:t xml:space="preserve"> </w:t>
      </w:r>
      <w:r w:rsidR="00A9378E" w:rsidRPr="00604271">
        <w:rPr>
          <w:rFonts w:ascii="Arial" w:hAnsi="Arial"/>
          <w:b/>
          <w:lang w:val="en-US"/>
        </w:rPr>
        <w:t xml:space="preserve">if the starting point of </w:t>
      </w:r>
      <w:r w:rsidR="00E47602" w:rsidRPr="00604271">
        <w:rPr>
          <w:rFonts w:ascii="Arial" w:hAnsi="Arial"/>
          <w:b/>
          <w:lang w:val="en-US"/>
        </w:rPr>
        <w:t>credit does not coincide with the date of the individual shipments</w:t>
      </w:r>
      <w:r w:rsidR="00E47602" w:rsidRPr="00604271">
        <w:rPr>
          <w:rFonts w:ascii="Arial" w:hAnsi="Arial"/>
          <w:lang w:val="en-US"/>
        </w:rPr>
        <w:t xml:space="preserve"> (</w:t>
      </w:r>
      <w:r w:rsidR="00665B32" w:rsidRPr="00604271">
        <w:rPr>
          <w:rFonts w:ascii="Arial" w:hAnsi="Arial"/>
          <w:lang w:val="en-US"/>
        </w:rPr>
        <w:t>e.g.</w:t>
      </w:r>
      <w:bookmarkStart w:id="0" w:name="_GoBack"/>
      <w:bookmarkEnd w:id="0"/>
      <w:r w:rsidR="00E47602" w:rsidRPr="00604271">
        <w:rPr>
          <w:rFonts w:ascii="Arial" w:hAnsi="Arial"/>
          <w:lang w:val="en-US"/>
        </w:rPr>
        <w:t xml:space="preserve"> invoice date, weighted avera</w:t>
      </w:r>
      <w:r w:rsidR="00033E5F" w:rsidRPr="00604271">
        <w:rPr>
          <w:rFonts w:ascii="Arial" w:hAnsi="Arial"/>
          <w:lang w:val="en-US"/>
        </w:rPr>
        <w:t>ge date of shipments, acceptance test/testing date</w:t>
      </w:r>
      <w:r w:rsidR="00E47602" w:rsidRPr="00604271">
        <w:rPr>
          <w:rFonts w:ascii="Arial" w:hAnsi="Arial"/>
          <w:lang w:val="en-US"/>
        </w:rPr>
        <w:t>, prov</w:t>
      </w:r>
      <w:r w:rsidR="00262632" w:rsidRPr="00604271">
        <w:rPr>
          <w:rFonts w:ascii="Arial" w:hAnsi="Arial"/>
          <w:lang w:val="en-US"/>
        </w:rPr>
        <w:t xml:space="preserve">isional acceptance date, etc.…), please specify both the date </w:t>
      </w:r>
      <w:r w:rsidR="00334A61" w:rsidRPr="00604271">
        <w:rPr>
          <w:rFonts w:ascii="Arial" w:hAnsi="Arial"/>
          <w:lang w:val="en-US"/>
        </w:rPr>
        <w:t xml:space="preserve">of shipment </w:t>
      </w:r>
      <w:r w:rsidR="00262632" w:rsidRPr="00604271">
        <w:rPr>
          <w:rFonts w:ascii="Arial" w:hAnsi="Arial"/>
          <w:lang w:val="en-US"/>
        </w:rPr>
        <w:t>and the starting point of credit</w:t>
      </w:r>
      <w:r w:rsidR="00334A61" w:rsidRPr="00604271">
        <w:rPr>
          <w:rFonts w:ascii="Arial" w:hAnsi="Arial"/>
          <w:lang w:val="en-US"/>
        </w:rPr>
        <w:t>.</w:t>
      </w:r>
    </w:p>
    <w:p w:rsidR="00E47602" w:rsidRPr="00604271" w:rsidRDefault="00E47602" w:rsidP="0023180E">
      <w:pPr>
        <w:ind w:right="-1"/>
        <w:jc w:val="both"/>
        <w:rPr>
          <w:rFonts w:ascii="Arial" w:hAnsi="Arial"/>
          <w:lang w:val="en-US"/>
        </w:rPr>
      </w:pPr>
    </w:p>
    <w:p w:rsidR="0023180E" w:rsidRPr="00604271" w:rsidRDefault="0023180E" w:rsidP="00D47067">
      <w:pPr>
        <w:pStyle w:val="Titolo"/>
        <w:tabs>
          <w:tab w:val="left" w:pos="4536"/>
        </w:tabs>
        <w:spacing w:line="240" w:lineRule="atLeast"/>
        <w:ind w:left="-142"/>
        <w:jc w:val="both"/>
        <w:rPr>
          <w:rFonts w:ascii="Arial" w:hAnsi="Arial"/>
          <w:lang w:val="en-US"/>
        </w:rPr>
      </w:pPr>
    </w:p>
    <w:p w:rsidR="0023180E" w:rsidRPr="00604271" w:rsidRDefault="0023180E" w:rsidP="00D47067">
      <w:pPr>
        <w:pStyle w:val="Titolo"/>
        <w:tabs>
          <w:tab w:val="left" w:pos="4536"/>
        </w:tabs>
        <w:spacing w:line="240" w:lineRule="atLeast"/>
        <w:ind w:left="-142"/>
        <w:jc w:val="both"/>
        <w:rPr>
          <w:rFonts w:ascii="Arial" w:hAnsi="Arial"/>
          <w:lang w:val="en-US"/>
        </w:rPr>
      </w:pPr>
    </w:p>
    <w:p w:rsidR="0093666A" w:rsidRPr="00604271" w:rsidRDefault="0093666A" w:rsidP="00D47067">
      <w:pPr>
        <w:pStyle w:val="Titolo"/>
        <w:tabs>
          <w:tab w:val="left" w:pos="4536"/>
        </w:tabs>
        <w:spacing w:line="240" w:lineRule="atLeast"/>
        <w:ind w:left="-142"/>
        <w:jc w:val="both"/>
        <w:rPr>
          <w:rFonts w:ascii="Arial" w:hAnsi="Arial"/>
          <w:lang w:val="en-US"/>
        </w:rPr>
      </w:pPr>
    </w:p>
    <w:p w:rsidR="00A9378E" w:rsidRPr="00604271" w:rsidRDefault="0023180E" w:rsidP="0023180E">
      <w:pPr>
        <w:pStyle w:val="Titolo"/>
        <w:tabs>
          <w:tab w:val="left" w:pos="4536"/>
        </w:tabs>
        <w:spacing w:line="240" w:lineRule="atLeast"/>
        <w:ind w:left="-142"/>
        <w:jc w:val="both"/>
        <w:rPr>
          <w:rFonts w:ascii="Arial" w:hAnsi="Arial"/>
          <w:sz w:val="22"/>
          <w:lang w:val="en-US"/>
        </w:rPr>
      </w:pPr>
      <w:r w:rsidRPr="00604271">
        <w:rPr>
          <w:rFonts w:ascii="Arial" w:hAnsi="Arial"/>
          <w:lang w:val="en-US"/>
        </w:rPr>
        <w:t xml:space="preserve">  </w:t>
      </w:r>
      <w:r w:rsidRPr="00604271">
        <w:rPr>
          <w:rFonts w:ascii="Arial" w:hAnsi="Arial"/>
          <w:sz w:val="22"/>
          <w:lang w:val="en-US"/>
        </w:rPr>
        <w:t>Dat</w:t>
      </w:r>
      <w:r w:rsidR="008B003E" w:rsidRPr="00604271">
        <w:rPr>
          <w:rFonts w:ascii="Arial" w:hAnsi="Arial"/>
          <w:sz w:val="22"/>
          <w:lang w:val="en-US"/>
        </w:rPr>
        <w:t>e</w:t>
      </w:r>
      <w:r w:rsidRPr="00604271">
        <w:rPr>
          <w:rFonts w:ascii="Arial" w:hAnsi="Arial"/>
          <w:sz w:val="22"/>
          <w:lang w:val="en-US"/>
        </w:rPr>
        <w:t xml:space="preserve">: </w:t>
      </w:r>
      <w:r w:rsidRPr="00604271">
        <w:rPr>
          <w:rFonts w:ascii="Arial" w:hAnsi="Arial"/>
          <w:sz w:val="22"/>
          <w:lang w:val="en-US"/>
        </w:rPr>
        <w:tab/>
      </w:r>
      <w:r w:rsidRPr="00604271">
        <w:rPr>
          <w:rFonts w:ascii="Arial" w:hAnsi="Arial"/>
          <w:sz w:val="22"/>
          <w:lang w:val="en-US"/>
        </w:rPr>
        <w:tab/>
      </w:r>
      <w:r w:rsidR="00A32910" w:rsidRPr="00604271">
        <w:rPr>
          <w:rFonts w:ascii="Arial" w:hAnsi="Arial"/>
          <w:sz w:val="22"/>
          <w:lang w:val="en-US"/>
        </w:rPr>
        <w:t xml:space="preserve">  </w:t>
      </w:r>
      <w:r w:rsidR="00A9378E" w:rsidRPr="00604271">
        <w:rPr>
          <w:rFonts w:ascii="Arial" w:hAnsi="Arial"/>
          <w:sz w:val="22"/>
          <w:lang w:val="en-US"/>
        </w:rPr>
        <w:t xml:space="preserve">                                 </w:t>
      </w:r>
      <w:r w:rsidR="00A32910" w:rsidRPr="00604271">
        <w:rPr>
          <w:rFonts w:ascii="Arial" w:hAnsi="Arial"/>
          <w:sz w:val="22"/>
          <w:lang w:val="en-US"/>
        </w:rPr>
        <w:t xml:space="preserve">   </w:t>
      </w:r>
      <w:r w:rsidR="00334A61" w:rsidRPr="00604271">
        <w:rPr>
          <w:rFonts w:ascii="Arial" w:hAnsi="Arial"/>
          <w:sz w:val="22"/>
          <w:lang w:val="en-US"/>
        </w:rPr>
        <w:t>Policyholder</w:t>
      </w:r>
      <w:r w:rsidR="00A9378E" w:rsidRPr="00604271">
        <w:rPr>
          <w:rFonts w:ascii="Arial" w:hAnsi="Arial"/>
          <w:sz w:val="22"/>
          <w:lang w:val="en-US"/>
        </w:rPr>
        <w:t>’s</w:t>
      </w:r>
      <w:r w:rsidR="00334A61" w:rsidRPr="00604271">
        <w:rPr>
          <w:rFonts w:ascii="Arial" w:hAnsi="Arial"/>
          <w:sz w:val="22"/>
          <w:lang w:val="en-US"/>
        </w:rPr>
        <w:t>/</w:t>
      </w:r>
      <w:r w:rsidR="00CB2EBE" w:rsidRPr="00763F1F">
        <w:rPr>
          <w:rFonts w:ascii="Arial" w:hAnsi="Arial" w:cs="Arial"/>
          <w:sz w:val="22"/>
          <w:szCs w:val="24"/>
          <w:lang w:val="en-US"/>
        </w:rPr>
        <w:t>Principal’s</w:t>
      </w:r>
      <w:r w:rsidR="00CB2EBE" w:rsidRPr="00604271">
        <w:rPr>
          <w:rFonts w:ascii="Arial" w:hAnsi="Arial"/>
          <w:sz w:val="22"/>
          <w:lang w:val="en-US"/>
        </w:rPr>
        <w:t xml:space="preserve"> </w:t>
      </w:r>
    </w:p>
    <w:p w:rsidR="00A9378E" w:rsidRPr="00604271" w:rsidRDefault="00A9378E" w:rsidP="0023180E">
      <w:pPr>
        <w:pStyle w:val="Titolo"/>
        <w:tabs>
          <w:tab w:val="left" w:pos="4536"/>
        </w:tabs>
        <w:spacing w:line="240" w:lineRule="atLeast"/>
        <w:ind w:left="-142"/>
        <w:jc w:val="both"/>
        <w:rPr>
          <w:rFonts w:ascii="Arial" w:hAnsi="Arial"/>
          <w:sz w:val="22"/>
          <w:lang w:val="en-US"/>
        </w:rPr>
      </w:pPr>
    </w:p>
    <w:p w:rsidR="0023180E" w:rsidRPr="00604271" w:rsidRDefault="00A9378E" w:rsidP="0023180E">
      <w:pPr>
        <w:pStyle w:val="Titolo"/>
        <w:tabs>
          <w:tab w:val="left" w:pos="4536"/>
        </w:tabs>
        <w:spacing w:line="240" w:lineRule="atLeast"/>
        <w:ind w:left="-142"/>
        <w:jc w:val="both"/>
        <w:rPr>
          <w:rFonts w:ascii="Arial" w:hAnsi="Arial"/>
          <w:sz w:val="22"/>
          <w:lang w:val="en-US"/>
        </w:rPr>
      </w:pPr>
      <w:r w:rsidRPr="00604271">
        <w:rPr>
          <w:rFonts w:ascii="Arial" w:hAnsi="Arial"/>
          <w:sz w:val="22"/>
          <w:lang w:val="en-US"/>
        </w:rPr>
        <w:t xml:space="preserve">                                                                                                                              </w:t>
      </w:r>
      <w:r w:rsidR="00E857DB" w:rsidRPr="00604271">
        <w:rPr>
          <w:rFonts w:ascii="Arial" w:hAnsi="Arial"/>
          <w:sz w:val="22"/>
          <w:lang w:val="en-US"/>
        </w:rPr>
        <w:t xml:space="preserve">signature </w:t>
      </w:r>
      <w:r w:rsidR="00334A61" w:rsidRPr="00604271">
        <w:rPr>
          <w:rFonts w:ascii="Arial" w:hAnsi="Arial"/>
          <w:sz w:val="22"/>
          <w:lang w:val="en-US"/>
        </w:rPr>
        <w:t>and stamp</w:t>
      </w:r>
    </w:p>
    <w:p w:rsidR="0023180E" w:rsidRDefault="0023180E" w:rsidP="00D47067">
      <w:pPr>
        <w:pStyle w:val="Titolo"/>
        <w:tabs>
          <w:tab w:val="left" w:pos="4536"/>
        </w:tabs>
        <w:spacing w:line="240" w:lineRule="atLeast"/>
        <w:ind w:left="-142"/>
        <w:jc w:val="both"/>
        <w:rPr>
          <w:rFonts w:ascii="Arial" w:hAnsi="Arial"/>
          <w:sz w:val="22"/>
          <w:lang w:val="en-US"/>
        </w:rPr>
      </w:pPr>
    </w:p>
    <w:p w:rsidR="00156AFF" w:rsidRDefault="00156AFF" w:rsidP="00D47067">
      <w:pPr>
        <w:pStyle w:val="Titolo"/>
        <w:tabs>
          <w:tab w:val="left" w:pos="4536"/>
        </w:tabs>
        <w:spacing w:line="240" w:lineRule="atLeast"/>
        <w:ind w:left="-142"/>
        <w:jc w:val="both"/>
        <w:rPr>
          <w:rFonts w:ascii="Arial" w:hAnsi="Arial"/>
          <w:sz w:val="22"/>
          <w:lang w:val="en-US"/>
        </w:rPr>
      </w:pPr>
    </w:p>
    <w:p w:rsidR="00156AFF" w:rsidRDefault="00156AFF" w:rsidP="00D47067">
      <w:pPr>
        <w:pStyle w:val="Titolo"/>
        <w:tabs>
          <w:tab w:val="left" w:pos="4536"/>
        </w:tabs>
        <w:spacing w:line="240" w:lineRule="atLeast"/>
        <w:ind w:left="-142"/>
        <w:jc w:val="both"/>
        <w:rPr>
          <w:rFonts w:ascii="Arial" w:hAnsi="Arial"/>
          <w:sz w:val="22"/>
          <w:lang w:val="en-US"/>
        </w:rPr>
      </w:pPr>
    </w:p>
    <w:p w:rsidR="00156AFF" w:rsidRDefault="00156AFF" w:rsidP="00D47067">
      <w:pPr>
        <w:pStyle w:val="Titolo"/>
        <w:tabs>
          <w:tab w:val="left" w:pos="4536"/>
        </w:tabs>
        <w:spacing w:line="240" w:lineRule="atLeast"/>
        <w:ind w:left="-142"/>
        <w:jc w:val="both"/>
        <w:rPr>
          <w:rFonts w:ascii="Arial" w:hAnsi="Arial"/>
          <w:sz w:val="22"/>
          <w:lang w:val="en-US"/>
        </w:rPr>
      </w:pPr>
    </w:p>
    <w:p w:rsidR="00156AFF" w:rsidRDefault="00156AFF" w:rsidP="00D47067">
      <w:pPr>
        <w:pStyle w:val="Titolo"/>
        <w:tabs>
          <w:tab w:val="left" w:pos="4536"/>
        </w:tabs>
        <w:spacing w:line="240" w:lineRule="atLeast"/>
        <w:ind w:left="-142"/>
        <w:jc w:val="both"/>
        <w:rPr>
          <w:rFonts w:ascii="Arial" w:hAnsi="Arial"/>
          <w:sz w:val="22"/>
          <w:lang w:val="en-US"/>
        </w:rPr>
      </w:pPr>
    </w:p>
    <w:p w:rsidR="00156AFF" w:rsidRDefault="00156AFF" w:rsidP="00D47067">
      <w:pPr>
        <w:pStyle w:val="Titolo"/>
        <w:tabs>
          <w:tab w:val="left" w:pos="4536"/>
        </w:tabs>
        <w:spacing w:line="240" w:lineRule="atLeast"/>
        <w:ind w:left="-142"/>
        <w:jc w:val="both"/>
        <w:rPr>
          <w:rFonts w:ascii="Arial" w:hAnsi="Arial"/>
          <w:sz w:val="22"/>
          <w:lang w:val="en-US"/>
        </w:rPr>
      </w:pPr>
    </w:p>
    <w:p w:rsidR="00156AFF" w:rsidRDefault="00156AFF" w:rsidP="00D47067">
      <w:pPr>
        <w:pStyle w:val="Titolo"/>
        <w:tabs>
          <w:tab w:val="left" w:pos="4536"/>
        </w:tabs>
        <w:spacing w:line="240" w:lineRule="atLeast"/>
        <w:ind w:left="-142"/>
        <w:jc w:val="both"/>
        <w:rPr>
          <w:rFonts w:ascii="Arial" w:hAnsi="Arial"/>
          <w:sz w:val="22"/>
          <w:lang w:val="en-US"/>
        </w:rPr>
      </w:pPr>
    </w:p>
    <w:p w:rsidR="00156AFF" w:rsidRDefault="00156AFF" w:rsidP="00D47067">
      <w:pPr>
        <w:pStyle w:val="Titolo"/>
        <w:tabs>
          <w:tab w:val="left" w:pos="4536"/>
        </w:tabs>
        <w:spacing w:line="240" w:lineRule="atLeast"/>
        <w:ind w:left="-142"/>
        <w:jc w:val="both"/>
        <w:rPr>
          <w:rFonts w:ascii="Arial" w:hAnsi="Arial"/>
          <w:sz w:val="22"/>
          <w:lang w:val="en-US"/>
        </w:rPr>
      </w:pPr>
    </w:p>
    <w:p w:rsidR="00156AFF" w:rsidRPr="00604271" w:rsidRDefault="00156AFF" w:rsidP="00D47067">
      <w:pPr>
        <w:pStyle w:val="Titolo"/>
        <w:tabs>
          <w:tab w:val="left" w:pos="4536"/>
        </w:tabs>
        <w:spacing w:line="240" w:lineRule="atLeast"/>
        <w:ind w:left="-142"/>
        <w:jc w:val="both"/>
        <w:rPr>
          <w:rFonts w:ascii="Arial" w:hAnsi="Arial"/>
          <w:sz w:val="22"/>
          <w:lang w:val="en-US"/>
        </w:rPr>
      </w:pPr>
      <w:r>
        <w:rPr>
          <w:rFonts w:ascii="Arial" w:hAnsi="Arial"/>
          <w:sz w:val="22"/>
          <w:lang w:val="en-US"/>
        </w:rPr>
        <w:t>[Courtesy translation in English provided by SACE S.p.A.]</w:t>
      </w:r>
    </w:p>
    <w:sectPr w:rsidR="00156AFF" w:rsidRPr="00604271" w:rsidSect="00A41034">
      <w:headerReference w:type="default" r:id="rId8"/>
      <w:footerReference w:type="even" r:id="rId9"/>
      <w:footerReference w:type="default" r:id="rId10"/>
      <w:pgSz w:w="11906" w:h="16838"/>
      <w:pgMar w:top="1954" w:right="849" w:bottom="993" w:left="993" w:header="426" w:footer="2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0DE" w:rsidRDefault="001F40DE">
      <w:r>
        <w:separator/>
      </w:r>
    </w:p>
  </w:endnote>
  <w:endnote w:type="continuationSeparator" w:id="0">
    <w:p w:rsidR="001F40DE" w:rsidRDefault="001F40DE">
      <w:r>
        <w:continuationSeparator/>
      </w:r>
    </w:p>
  </w:endnote>
  <w:endnote w:type="continuationNotice" w:id="1">
    <w:p w:rsidR="001F40DE" w:rsidRDefault="001F40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W1)">
    <w:altName w:val="Times New Roman"/>
    <w:charset w:val="00"/>
    <w:family w:val="auto"/>
    <w:pitch w:val="variable"/>
    <w:sig w:usb0="00000001"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80E" w:rsidRDefault="0023180E" w:rsidP="005C790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23180E" w:rsidRDefault="0023180E" w:rsidP="0023180E">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80E" w:rsidRPr="00825844" w:rsidRDefault="0023180E" w:rsidP="005C7908">
    <w:pPr>
      <w:pStyle w:val="Pidipagina"/>
      <w:framePr w:wrap="around" w:vAnchor="text" w:hAnchor="margin" w:xAlign="right" w:y="1"/>
      <w:rPr>
        <w:rStyle w:val="Numeropagina"/>
        <w:rFonts w:ascii="Arial" w:hAnsi="Arial" w:cs="Arial"/>
      </w:rPr>
    </w:pPr>
    <w:r w:rsidRPr="00825844">
      <w:rPr>
        <w:rStyle w:val="Numeropagina"/>
        <w:rFonts w:ascii="Arial" w:hAnsi="Arial" w:cs="Arial"/>
      </w:rPr>
      <w:fldChar w:fldCharType="begin"/>
    </w:r>
    <w:r w:rsidRPr="00825844">
      <w:rPr>
        <w:rStyle w:val="Numeropagina"/>
        <w:rFonts w:ascii="Arial" w:hAnsi="Arial" w:cs="Arial"/>
      </w:rPr>
      <w:instrText xml:space="preserve">PAGE  </w:instrText>
    </w:r>
    <w:r w:rsidRPr="00825844">
      <w:rPr>
        <w:rStyle w:val="Numeropagina"/>
        <w:rFonts w:ascii="Arial" w:hAnsi="Arial" w:cs="Arial"/>
      </w:rPr>
      <w:fldChar w:fldCharType="separate"/>
    </w:r>
    <w:r w:rsidR="00665B32">
      <w:rPr>
        <w:rStyle w:val="Numeropagina"/>
        <w:rFonts w:ascii="Arial" w:hAnsi="Arial" w:cs="Arial"/>
        <w:noProof/>
      </w:rPr>
      <w:t>2</w:t>
    </w:r>
    <w:r w:rsidRPr="00825844">
      <w:rPr>
        <w:rStyle w:val="Numeropagina"/>
        <w:rFonts w:ascii="Arial" w:hAnsi="Arial" w:cs="Arial"/>
      </w:rPr>
      <w:fldChar w:fldCharType="end"/>
    </w:r>
  </w:p>
  <w:p w:rsidR="00096AA4" w:rsidRPr="00825844" w:rsidRDefault="001F40DE" w:rsidP="0023180E">
    <w:pPr>
      <w:pStyle w:val="Intestazione"/>
      <w:tabs>
        <w:tab w:val="clear" w:pos="4819"/>
        <w:tab w:val="clear" w:pos="9638"/>
      </w:tabs>
      <w:spacing w:line="220" w:lineRule="exact"/>
      <w:ind w:right="360"/>
      <w:jc w:val="center"/>
      <w:rPr>
        <w:rFonts w:ascii="Arial" w:hAnsi="Arial" w:cs="Arial"/>
        <w:b/>
        <w:spacing w:val="6"/>
        <w:sz w:val="22"/>
        <w:szCs w:val="22"/>
      </w:rPr>
    </w:pPr>
    <w:hyperlink r:id="rId1" w:history="1">
      <w:r w:rsidR="0093666A" w:rsidRPr="00825844">
        <w:rPr>
          <w:rStyle w:val="Collegamentoipertestuale"/>
          <w:rFonts w:ascii="Arial" w:hAnsi="Arial" w:cs="Arial"/>
          <w:b/>
          <w:spacing w:val="6"/>
          <w:sz w:val="22"/>
          <w:szCs w:val="22"/>
        </w:rPr>
        <w:t>www.sace.it</w:t>
      </w:r>
    </w:hyperlink>
    <w:r w:rsidR="0093666A" w:rsidRPr="00825844">
      <w:rPr>
        <w:rFonts w:ascii="Arial" w:hAnsi="Arial" w:cs="Arial"/>
        <w:b/>
        <w:spacing w:val="6"/>
        <w:sz w:val="22"/>
        <w:szCs w:val="22"/>
      </w:rPr>
      <w:t xml:space="preserve">  </w:t>
    </w:r>
  </w:p>
  <w:p w:rsidR="00096AA4" w:rsidRDefault="00096AA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0DE" w:rsidRDefault="001F40DE">
      <w:r>
        <w:separator/>
      </w:r>
    </w:p>
  </w:footnote>
  <w:footnote w:type="continuationSeparator" w:id="0">
    <w:p w:rsidR="001F40DE" w:rsidRDefault="001F40DE">
      <w:r>
        <w:continuationSeparator/>
      </w:r>
    </w:p>
  </w:footnote>
  <w:footnote w:type="continuationNotice" w:id="1">
    <w:p w:rsidR="001F40DE" w:rsidRDefault="001F40D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D6B" w:rsidRPr="00825844" w:rsidRDefault="00763F1F" w:rsidP="00A41034">
    <w:pPr>
      <w:spacing w:line="220" w:lineRule="exact"/>
      <w:ind w:firstLine="7938"/>
      <w:rPr>
        <w:rFonts w:ascii="Arial" w:hAnsi="Arial" w:cs="Arial"/>
        <w:b/>
        <w:spacing w:val="6"/>
      </w:rPr>
    </w:pPr>
    <w:r>
      <w:rPr>
        <w:noProof/>
      </w:rPr>
      <w:drawing>
        <wp:anchor distT="0" distB="0" distL="114300" distR="114300" simplePos="0" relativeHeight="251657728" behindDoc="1" locked="0" layoutInCell="0" allowOverlap="0" wp14:editId="3FDFE138">
          <wp:simplePos x="0" y="0"/>
          <wp:positionH relativeFrom="column">
            <wp:posOffset>-176530</wp:posOffset>
          </wp:positionH>
          <wp:positionV relativeFrom="page">
            <wp:posOffset>308610</wp:posOffset>
          </wp:positionV>
          <wp:extent cx="1537335" cy="417830"/>
          <wp:effectExtent l="0" t="0" r="0" b="0"/>
          <wp:wrapNone/>
          <wp:docPr id="1" name="Immagin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7335" cy="41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D6B" w:rsidRPr="00825844">
      <w:rPr>
        <w:rFonts w:ascii="Arial" w:hAnsi="Arial" w:cs="Arial"/>
        <w:b/>
        <w:spacing w:val="6"/>
      </w:rPr>
      <w:t>SACE S.p.A.</w:t>
    </w:r>
  </w:p>
  <w:p w:rsidR="00A41034" w:rsidRPr="00825844" w:rsidRDefault="00A41034" w:rsidP="00A41034">
    <w:pPr>
      <w:spacing w:line="220" w:lineRule="exact"/>
      <w:ind w:firstLine="7938"/>
      <w:rPr>
        <w:rFonts w:ascii="Arial" w:hAnsi="Arial" w:cs="Arial"/>
        <w:spacing w:val="6"/>
      </w:rPr>
    </w:pPr>
    <w:r w:rsidRPr="00825844">
      <w:rPr>
        <w:rFonts w:ascii="Arial" w:hAnsi="Arial" w:cs="Arial"/>
        <w:spacing w:val="6"/>
      </w:rPr>
      <w:t>Piazza Poli, 37/42</w:t>
    </w:r>
  </w:p>
  <w:p w:rsidR="00096AA4" w:rsidRPr="00825844" w:rsidRDefault="00F47A0A" w:rsidP="00A41034">
    <w:pPr>
      <w:spacing w:after="240" w:line="220" w:lineRule="exact"/>
      <w:ind w:firstLine="7938"/>
      <w:rPr>
        <w:rFonts w:ascii="Arial" w:hAnsi="Arial" w:cs="Arial"/>
      </w:rPr>
    </w:pPr>
    <w:r w:rsidRPr="00825844">
      <w:rPr>
        <w:rFonts w:ascii="Arial" w:hAnsi="Arial" w:cs="Arial"/>
      </w:rPr>
      <w:t xml:space="preserve">00187 Roma  </w:t>
    </w:r>
  </w:p>
  <w:p w:rsidR="00E03D6B" w:rsidRPr="00F47A0A" w:rsidRDefault="00E03D6B" w:rsidP="00F47A0A">
    <w:pPr>
      <w:pStyle w:val="Intestazione"/>
      <w:rPr>
        <w:rFonts w:ascii="Garamond" w:hAnsi="Garamond" w:cs="Arial"/>
        <w:b/>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030E8F"/>
    <w:multiLevelType w:val="singleLevel"/>
    <w:tmpl w:val="7604E0FA"/>
    <w:lvl w:ilvl="0">
      <w:start w:val="12"/>
      <w:numFmt w:val="bullet"/>
      <w:lvlText w:val="-"/>
      <w:lvlJc w:val="left"/>
      <w:pPr>
        <w:tabs>
          <w:tab w:val="num" w:pos="1068"/>
        </w:tabs>
        <w:ind w:left="1068" w:hanging="360"/>
      </w:pPr>
      <w:rPr>
        <w:rFonts w:ascii="Times New Roman" w:hAnsi="Times New Roman" w:hint="default"/>
      </w:rPr>
    </w:lvl>
  </w:abstractNum>
  <w:abstractNum w:abstractNumId="1" w15:restartNumberingAfterBreak="0">
    <w:nsid w:val="75C31B53"/>
    <w:multiLevelType w:val="singleLevel"/>
    <w:tmpl w:val="CC4E8AEE"/>
    <w:lvl w:ilvl="0">
      <w:start w:val="321"/>
      <w:numFmt w:val="bullet"/>
      <w:lvlText w:val="-"/>
      <w:lvlJc w:val="left"/>
      <w:pPr>
        <w:tabs>
          <w:tab w:val="num" w:pos="1065"/>
        </w:tabs>
        <w:ind w:left="1065"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it-IT" w:vendorID="64" w:dllVersion="131078" w:nlCheck="1" w:checkStyle="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49" fill="f" fillcolor="window" stroke="f">
      <v:fill color="window" on="f"/>
      <v:stroke on="f"/>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ubject" w:val="&lt;Impossibile ricavare il numero di sinistro&gt;"/>
  </w:docVars>
  <w:rsids>
    <w:rsidRoot w:val="00241BAC"/>
    <w:rsid w:val="00013E42"/>
    <w:rsid w:val="00033E5F"/>
    <w:rsid w:val="00096AA4"/>
    <w:rsid w:val="000A56F9"/>
    <w:rsid w:val="000B36EF"/>
    <w:rsid w:val="000C1F90"/>
    <w:rsid w:val="000C5043"/>
    <w:rsid w:val="000D7800"/>
    <w:rsid w:val="00116F0C"/>
    <w:rsid w:val="00123ED6"/>
    <w:rsid w:val="00156AFF"/>
    <w:rsid w:val="00172FE1"/>
    <w:rsid w:val="00180572"/>
    <w:rsid w:val="001C218E"/>
    <w:rsid w:val="001D3A93"/>
    <w:rsid w:val="001D4AB3"/>
    <w:rsid w:val="001E2FB1"/>
    <w:rsid w:val="001F40DE"/>
    <w:rsid w:val="0021482E"/>
    <w:rsid w:val="002162C2"/>
    <w:rsid w:val="0021633D"/>
    <w:rsid w:val="00221824"/>
    <w:rsid w:val="0023180E"/>
    <w:rsid w:val="00241BAC"/>
    <w:rsid w:val="00262632"/>
    <w:rsid w:val="002D404A"/>
    <w:rsid w:val="002E625C"/>
    <w:rsid w:val="002F6076"/>
    <w:rsid w:val="0030751C"/>
    <w:rsid w:val="00332051"/>
    <w:rsid w:val="00334A61"/>
    <w:rsid w:val="00343A56"/>
    <w:rsid w:val="00343FD9"/>
    <w:rsid w:val="003800DE"/>
    <w:rsid w:val="003F1E54"/>
    <w:rsid w:val="00420072"/>
    <w:rsid w:val="00443CC8"/>
    <w:rsid w:val="00461828"/>
    <w:rsid w:val="004940B0"/>
    <w:rsid w:val="004A2B8E"/>
    <w:rsid w:val="004B5C06"/>
    <w:rsid w:val="004D6826"/>
    <w:rsid w:val="00517C09"/>
    <w:rsid w:val="00552D04"/>
    <w:rsid w:val="00570197"/>
    <w:rsid w:val="00581EFE"/>
    <w:rsid w:val="00596BFD"/>
    <w:rsid w:val="005A2E73"/>
    <w:rsid w:val="005C7908"/>
    <w:rsid w:val="00604271"/>
    <w:rsid w:val="00665B32"/>
    <w:rsid w:val="006911D2"/>
    <w:rsid w:val="006C24DD"/>
    <w:rsid w:val="006D022B"/>
    <w:rsid w:val="00732292"/>
    <w:rsid w:val="00755FC5"/>
    <w:rsid w:val="00763F1F"/>
    <w:rsid w:val="00776F96"/>
    <w:rsid w:val="007E4744"/>
    <w:rsid w:val="00803CA8"/>
    <w:rsid w:val="00803CE0"/>
    <w:rsid w:val="00810F90"/>
    <w:rsid w:val="00812CC1"/>
    <w:rsid w:val="00825844"/>
    <w:rsid w:val="00894041"/>
    <w:rsid w:val="00896C26"/>
    <w:rsid w:val="00896F72"/>
    <w:rsid w:val="008A10FC"/>
    <w:rsid w:val="008B003E"/>
    <w:rsid w:val="009114D8"/>
    <w:rsid w:val="00930B5B"/>
    <w:rsid w:val="009341DF"/>
    <w:rsid w:val="0093666A"/>
    <w:rsid w:val="00946E4E"/>
    <w:rsid w:val="00953ED5"/>
    <w:rsid w:val="00976EA1"/>
    <w:rsid w:val="009A5CAB"/>
    <w:rsid w:val="009B08AC"/>
    <w:rsid w:val="009B3A37"/>
    <w:rsid w:val="009F1310"/>
    <w:rsid w:val="00A32910"/>
    <w:rsid w:val="00A41034"/>
    <w:rsid w:val="00A931D5"/>
    <w:rsid w:val="00A9378E"/>
    <w:rsid w:val="00AF6FE9"/>
    <w:rsid w:val="00B022B5"/>
    <w:rsid w:val="00B06127"/>
    <w:rsid w:val="00B149A5"/>
    <w:rsid w:val="00B47B9E"/>
    <w:rsid w:val="00B50A2A"/>
    <w:rsid w:val="00BC7C15"/>
    <w:rsid w:val="00BE64B2"/>
    <w:rsid w:val="00C53B6E"/>
    <w:rsid w:val="00CA5B1B"/>
    <w:rsid w:val="00CB2EBE"/>
    <w:rsid w:val="00CB5C61"/>
    <w:rsid w:val="00CC7100"/>
    <w:rsid w:val="00D47067"/>
    <w:rsid w:val="00D5233A"/>
    <w:rsid w:val="00D93062"/>
    <w:rsid w:val="00D96D81"/>
    <w:rsid w:val="00DA3883"/>
    <w:rsid w:val="00DA7FDA"/>
    <w:rsid w:val="00DB0184"/>
    <w:rsid w:val="00DD727F"/>
    <w:rsid w:val="00DE0401"/>
    <w:rsid w:val="00DE2A52"/>
    <w:rsid w:val="00E03D6B"/>
    <w:rsid w:val="00E47602"/>
    <w:rsid w:val="00E73B0A"/>
    <w:rsid w:val="00E857DB"/>
    <w:rsid w:val="00E9743B"/>
    <w:rsid w:val="00EA02A6"/>
    <w:rsid w:val="00EA32F9"/>
    <w:rsid w:val="00EB7669"/>
    <w:rsid w:val="00EC0226"/>
    <w:rsid w:val="00F07EB8"/>
    <w:rsid w:val="00F4132F"/>
    <w:rsid w:val="00F47A0A"/>
    <w:rsid w:val="00F61C72"/>
    <w:rsid w:val="00F65448"/>
    <w:rsid w:val="00FD78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indow" stroke="f">
      <v:fill color="window" on="f"/>
      <v:stroke on="f"/>
    </o:shapedefaults>
    <o:shapelayout v:ext="edit">
      <o:idmap v:ext="edit" data="1"/>
    </o:shapelayout>
  </w:shapeDefaults>
  <w:decimalSymbol w:val=","/>
  <w:listSeparator w:val=";"/>
  <w15:chartTrackingRefBased/>
  <w15:docId w15:val="{19D2EE60-7BB9-4EA9-8689-F68237310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qFormat/>
    <w:pPr>
      <w:keepNext/>
      <w:jc w:val="center"/>
      <w:outlineLvl w:val="0"/>
    </w:pPr>
    <w:rPr>
      <w:rFonts w:ascii="Garamond" w:hAnsi="Garamond"/>
      <w:b/>
      <w:sz w:val="28"/>
    </w:rPr>
  </w:style>
  <w:style w:type="paragraph" w:styleId="Titolo2">
    <w:name w:val="heading 2"/>
    <w:basedOn w:val="Normale"/>
    <w:next w:val="Normale"/>
    <w:qFormat/>
    <w:pPr>
      <w:keepNext/>
      <w:ind w:firstLine="708"/>
      <w:jc w:val="center"/>
      <w:outlineLvl w:val="1"/>
    </w:pPr>
    <w:rPr>
      <w:rFonts w:ascii="Garamond" w:hAnsi="Garamond"/>
      <w:b/>
      <w:sz w:val="28"/>
    </w:rPr>
  </w:style>
  <w:style w:type="paragraph" w:styleId="Titolo3">
    <w:name w:val="heading 3"/>
    <w:basedOn w:val="Normale"/>
    <w:next w:val="Normale"/>
    <w:qFormat/>
    <w:pPr>
      <w:keepNext/>
      <w:ind w:firstLine="708"/>
      <w:outlineLvl w:val="2"/>
    </w:pPr>
    <w:rPr>
      <w:rFonts w:ascii="Garamond" w:hAnsi="Garamond"/>
      <w:b/>
      <w:sz w:val="22"/>
    </w:rPr>
  </w:style>
  <w:style w:type="paragraph" w:styleId="Titolo4">
    <w:name w:val="heading 4"/>
    <w:basedOn w:val="Normale"/>
    <w:next w:val="Normale"/>
    <w:qFormat/>
    <w:pPr>
      <w:keepNext/>
      <w:ind w:firstLine="708"/>
      <w:jc w:val="center"/>
      <w:outlineLvl w:val="3"/>
    </w:pPr>
    <w:rPr>
      <w:rFonts w:ascii="Garamond" w:hAnsi="Garamond"/>
      <w:b/>
      <w:sz w:val="22"/>
    </w:rPr>
  </w:style>
  <w:style w:type="paragraph" w:styleId="Titolo5">
    <w:name w:val="heading 5"/>
    <w:basedOn w:val="Normale"/>
    <w:next w:val="Normale"/>
    <w:qFormat/>
    <w:pPr>
      <w:keepNext/>
      <w:ind w:left="709"/>
      <w:outlineLvl w:val="4"/>
    </w:pPr>
    <w:rPr>
      <w:rFonts w:ascii="Garamond" w:hAnsi="Garamond"/>
      <w:b/>
      <w:sz w:val="22"/>
      <w:lang w:val="en-US"/>
    </w:rPr>
  </w:style>
  <w:style w:type="paragraph" w:styleId="Titolo6">
    <w:name w:val="heading 6"/>
    <w:basedOn w:val="Normale"/>
    <w:next w:val="Normale"/>
    <w:qFormat/>
    <w:pPr>
      <w:keepNext/>
      <w:ind w:firstLine="284"/>
      <w:outlineLvl w:val="5"/>
    </w:pPr>
    <w:rPr>
      <w:rFonts w:ascii="Garamond" w:hAnsi="Garamond"/>
      <w:b/>
      <w:sz w:val="22"/>
      <w:lang w:val="en-US"/>
    </w:rPr>
  </w:style>
  <w:style w:type="paragraph" w:styleId="Titolo7">
    <w:name w:val="heading 7"/>
    <w:basedOn w:val="Normale"/>
    <w:next w:val="Normale"/>
    <w:qFormat/>
    <w:pPr>
      <w:keepNext/>
      <w:ind w:left="709" w:hanging="425"/>
      <w:outlineLvl w:val="6"/>
    </w:pPr>
    <w:rPr>
      <w:rFonts w:ascii="Garamond" w:hAnsi="Garamond"/>
      <w:b/>
      <w:sz w:val="22"/>
      <w:lang w:val="en-US"/>
    </w:rPr>
  </w:style>
  <w:style w:type="paragraph" w:styleId="Titolo8">
    <w:name w:val="heading 8"/>
    <w:basedOn w:val="Normale"/>
    <w:next w:val="Normale"/>
    <w:qFormat/>
    <w:pPr>
      <w:keepNext/>
      <w:ind w:firstLine="284"/>
      <w:outlineLvl w:val="7"/>
    </w:pPr>
    <w:rPr>
      <w:rFonts w:ascii="Garamond" w:hAnsi="Garamond"/>
      <w:b/>
      <w:sz w:val="16"/>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semiHidden/>
    <w:rPr>
      <w:sz w:val="16"/>
    </w:rPr>
  </w:style>
  <w:style w:type="paragraph" w:styleId="Testocommento">
    <w:name w:val="annotation text"/>
    <w:basedOn w:val="Normale"/>
    <w:semiHidden/>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character" w:styleId="Collegamentoipertestuale">
    <w:name w:val="Hyperlink"/>
    <w:rPr>
      <w:color w:val="0000FF"/>
      <w:u w:val="single"/>
    </w:rPr>
  </w:style>
  <w:style w:type="character" w:styleId="Collegamentovisitato">
    <w:name w:val="FollowedHyperlink"/>
    <w:rPr>
      <w:color w:val="800080"/>
      <w:u w:val="single"/>
    </w:rPr>
  </w:style>
  <w:style w:type="paragraph" w:styleId="Titolo">
    <w:name w:val="Title"/>
    <w:basedOn w:val="Normale"/>
    <w:qFormat/>
    <w:pPr>
      <w:spacing w:line="480" w:lineRule="atLeast"/>
      <w:jc w:val="center"/>
    </w:pPr>
    <w:rPr>
      <w:rFonts w:ascii="Courier (W1)" w:hAnsi="Courier (W1)"/>
      <w:b/>
    </w:rPr>
  </w:style>
  <w:style w:type="table" w:styleId="Grigliatabella">
    <w:name w:val="Table Grid"/>
    <w:basedOn w:val="Tabellanormale"/>
    <w:rsid w:val="002E62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rsid w:val="0023180E"/>
  </w:style>
  <w:style w:type="paragraph" w:styleId="Testofumetto">
    <w:name w:val="Balloon Text"/>
    <w:basedOn w:val="Normale"/>
    <w:link w:val="TestofumettoCarattere"/>
    <w:rsid w:val="008B003E"/>
    <w:rPr>
      <w:rFonts w:ascii="Segoe UI" w:hAnsi="Segoe UI" w:cs="Segoe UI"/>
      <w:sz w:val="18"/>
      <w:szCs w:val="18"/>
    </w:rPr>
  </w:style>
  <w:style w:type="character" w:customStyle="1" w:styleId="TestofumettoCarattere">
    <w:name w:val="Testo fumetto Carattere"/>
    <w:link w:val="Testofumetto"/>
    <w:rsid w:val="008B00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991415">
      <w:bodyDiv w:val="1"/>
      <w:marLeft w:val="0"/>
      <w:marRight w:val="0"/>
      <w:marTop w:val="0"/>
      <w:marBottom w:val="0"/>
      <w:divBdr>
        <w:top w:val="none" w:sz="0" w:space="0" w:color="auto"/>
        <w:left w:val="none" w:sz="0" w:space="0" w:color="auto"/>
        <w:bottom w:val="none" w:sz="0" w:space="0" w:color="auto"/>
        <w:right w:val="none" w:sz="0" w:space="0" w:color="auto"/>
      </w:divBdr>
    </w:div>
    <w:div w:id="178915359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sac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Temp\Collection%20form%20SACE.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BE5AA-B1FA-48CE-8E0E-736CE233E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Collection form SACE.dot</Template>
  <TotalTime>9</TotalTime>
  <Pages>2</Pages>
  <Words>437</Words>
  <Characters>2494</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Collection Form</vt:lpstr>
    </vt:vector>
  </TitlesOfParts>
  <Company/>
  <LinksUpToDate>false</LinksUpToDate>
  <CharactersWithSpaces>2926</CharactersWithSpaces>
  <SharedDoc>false</SharedDoc>
  <HLinks>
    <vt:vector size="6" baseType="variant">
      <vt:variant>
        <vt:i4>6357053</vt:i4>
      </vt:variant>
      <vt:variant>
        <vt:i4>5</vt:i4>
      </vt:variant>
      <vt:variant>
        <vt:i4>0</vt:i4>
      </vt:variant>
      <vt:variant>
        <vt:i4>5</vt:i4>
      </vt:variant>
      <vt:variant>
        <vt:lpwstr>http://www.sace.it/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Collection Form</dc:title>
  <dc:subject/>
  <dc:creator>valerio ranciaro</dc:creator>
  <cp:keywords>Collection Form</cp:keywords>
  <cp:lastModifiedBy>Orabona, Mario</cp:lastModifiedBy>
  <cp:revision>6</cp:revision>
  <cp:lastPrinted>2007-12-06T11:11:00Z</cp:lastPrinted>
  <dcterms:created xsi:type="dcterms:W3CDTF">2021-10-13T09:31:00Z</dcterms:created>
  <dcterms:modified xsi:type="dcterms:W3CDTF">2021-10-13T09:42:00Z</dcterms:modified>
</cp:coreProperties>
</file>